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vertAnchor="page" w:horzAnchor="margin" w:tblpXSpec="center" w:tblpY="1022"/>
        <w:tblW w:w="10172" w:type="dxa"/>
        <w:tblInd w:w="0" w:type="dxa"/>
        <w:tblLook w:val="0000" w:firstRow="0" w:lastRow="0" w:firstColumn="0" w:lastColumn="0" w:noHBand="0" w:noVBand="0"/>
      </w:tblPr>
      <w:tblGrid>
        <w:gridCol w:w="3175"/>
        <w:gridCol w:w="3493"/>
        <w:gridCol w:w="3504"/>
      </w:tblGrid>
      <w:tr w:rsidR="000F787F">
        <w:trPr>
          <w:trHeight w:val="1645"/>
        </w:trPr>
        <w:tc>
          <w:tcPr>
            <w:tcW w:w="3175" w:type="dxa"/>
          </w:tcPr>
          <w:p w:rsidR="000F787F" w:rsidRDefault="000F787F">
            <w:pPr>
              <w:pStyle w:val="Heading1"/>
              <w:rPr>
                <w:rFonts w:ascii="Times New Roman" w:hAnsi="Times New Roman"/>
                <w:b w:val="0"/>
                <w:color w:val="000000"/>
                <w:lang w:val="sr-Cyrl-RS"/>
              </w:rPr>
            </w:pPr>
            <w:r>
              <w:rPr>
                <w:rFonts w:ascii="Times New Roman" w:hAnsi="Times New Roman"/>
                <w:b w:val="0"/>
                <w:color w:val="000000"/>
                <w:lang w:val="sr-Cyrl-RS"/>
              </w:rPr>
              <w:t>Република Србија</w:t>
            </w:r>
          </w:p>
          <w:p w:rsidR="000F787F" w:rsidRDefault="000F787F">
            <w:pPr>
              <w:pStyle w:val="Heading5"/>
              <w:spacing w:before="0" w:after="0"/>
              <w:rPr>
                <w:rFonts w:ascii="Times New Roman" w:hAnsi="Times New Roman"/>
                <w:b w:val="0"/>
                <w:i w:val="0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2"/>
                <w:lang w:val="sr-Cyrl-RS"/>
              </w:rPr>
              <w:t>Град Београд</w:t>
            </w:r>
          </w:p>
          <w:p w:rsidR="000F787F" w:rsidRDefault="000F787F">
            <w:pPr>
              <w:pStyle w:val="Heading5"/>
              <w:spacing w:before="0" w:after="0"/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2"/>
                <w:lang w:val="sr-Cyrl-RS"/>
              </w:rPr>
              <w:t>Градска управа</w:t>
            </w:r>
            <w:r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val="sr-Cyrl-RS"/>
              </w:rPr>
              <w:t xml:space="preserve"> града Београда</w:t>
            </w:r>
          </w:p>
          <w:p w:rsidR="000F787F" w:rsidRDefault="000F787F">
            <w:pPr>
              <w:pStyle w:val="Heading5"/>
              <w:spacing w:before="0" w:after="0"/>
              <w:rPr>
                <w:rFonts w:ascii="Times New Roman" w:hAnsi="Times New Roman"/>
                <w:bCs w:val="0"/>
                <w:i w:val="0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bCs w:val="0"/>
                <w:i w:val="0"/>
                <w:sz w:val="22"/>
                <w:szCs w:val="22"/>
                <w:lang w:val="sr-Cyrl-RS"/>
              </w:rPr>
              <w:t>Секретаријат за образовање и  дечју заштиту</w:t>
            </w:r>
          </w:p>
          <w:p w:rsidR="000F787F" w:rsidRDefault="000F787F">
            <w:pPr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b/>
                <w:lang w:val="sr-Cyrl-RS"/>
              </w:rPr>
              <w:t xml:space="preserve">                                            </w:t>
            </w:r>
          </w:p>
          <w:p w:rsidR="000F787F" w:rsidRDefault="000F787F">
            <w:pPr>
              <w:rPr>
                <w:rFonts w:ascii="Times New Roman" w:hAnsi="Times New Roman"/>
                <w:lang w:val="sr-Cyrl-RS"/>
              </w:rPr>
            </w:pPr>
          </w:p>
          <w:p w:rsidR="000F787F" w:rsidRDefault="000F787F">
            <w:pPr>
              <w:rPr>
                <w:rFonts w:ascii="Times New Roman" w:hAnsi="Times New Roman"/>
                <w:lang w:val="sr-Cyrl-RS"/>
              </w:rPr>
            </w:pPr>
          </w:p>
          <w:p w:rsidR="000F787F" w:rsidRDefault="000F787F">
            <w:pPr>
              <w:rPr>
                <w:rFonts w:ascii="Times New Roman" w:hAnsi="Times New Roman"/>
                <w:lang w:val="sr-Cyrl-RS"/>
              </w:rPr>
            </w:pPr>
          </w:p>
          <w:p w:rsidR="000F787F" w:rsidRDefault="000F787F">
            <w:pPr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493" w:type="dxa"/>
          </w:tcPr>
          <w:p w:rsidR="000F787F" w:rsidRDefault="000F787F">
            <w:pPr>
              <w:spacing w:before="60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504" w:type="dxa"/>
          </w:tcPr>
          <w:p w:rsidR="000F787F" w:rsidRDefault="000F787F">
            <w:pPr>
              <w:spacing w:before="40"/>
              <w:jc w:val="right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              Краљице Марије бр. 1</w:t>
            </w:r>
          </w:p>
          <w:p w:rsidR="000F787F" w:rsidRDefault="000F787F">
            <w:pPr>
              <w:spacing w:before="40"/>
              <w:jc w:val="right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                Београд</w:t>
            </w:r>
          </w:p>
          <w:p w:rsidR="000F787F" w:rsidRDefault="000F787F">
            <w:pPr>
              <w:spacing w:before="40"/>
              <w:jc w:val="right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                </w:t>
            </w:r>
            <w:r>
              <w:rPr>
                <w:rFonts w:ascii="Times New Roman" w:hAnsi="Times New Roman"/>
                <w:lang w:val="sr-Cyrl-RS"/>
              </w:rPr>
              <w:br/>
            </w:r>
          </w:p>
          <w:p w:rsidR="000F787F" w:rsidRDefault="000F787F">
            <w:pPr>
              <w:spacing w:before="40"/>
              <w:jc w:val="right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u w:val="single"/>
                <w:lang w:val="sr-Cyrl-RS"/>
              </w:rPr>
              <w:br/>
            </w:r>
            <w:r>
              <w:rPr>
                <w:rFonts w:ascii="Times New Roman" w:hAnsi="Times New Roman"/>
                <w:lang w:val="sr-Cyrl-RS"/>
              </w:rPr>
              <w:t xml:space="preserve">  </w:t>
            </w:r>
          </w:p>
          <w:p w:rsidR="000F787F" w:rsidRDefault="000F787F">
            <w:pPr>
              <w:spacing w:before="40"/>
              <w:jc w:val="right"/>
              <w:rPr>
                <w:rFonts w:ascii="Times New Roman" w:hAnsi="Times New Roman"/>
                <w:lang w:val="sr-Cyrl-RS"/>
              </w:rPr>
            </w:pPr>
          </w:p>
        </w:tc>
      </w:tr>
    </w:tbl>
    <w:p w:rsidR="000F787F" w:rsidRDefault="000F787F">
      <w:pPr>
        <w:rPr>
          <w:rFonts w:ascii="Times New Roman" w:hAnsi="Times New Roman"/>
          <w:b/>
          <w:lang w:val="sr-Cyrl-RS"/>
        </w:rPr>
      </w:pPr>
    </w:p>
    <w:p w:rsidR="000F787F" w:rsidRDefault="000F787F">
      <w:pPr>
        <w:spacing w:line="288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Назив основне/средње школе коју ученик похађа:</w:t>
      </w:r>
    </w:p>
    <w:p w:rsidR="000F787F" w:rsidRDefault="000F787F">
      <w:pPr>
        <w:spacing w:line="288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 w:eastAsia="en-US"/>
        </w:rPr>
        <w:pict>
          <v:rect id="Rectangles 2" o:spid="_x0000_s2050" style="position:absolute;margin-left:1pt;margin-top:2.65pt;width:263.35pt;height:22.7pt;z-index:251657728" fillcolor="#f2f2f2" stroked="f">
            <v:fill o:detectmouseclick="t"/>
            <v:textbox>
              <w:txbxContent>
                <w:p w:rsidR="000F787F" w:rsidRPr="008135CE" w:rsidRDefault="008135CE">
                  <w:pPr>
                    <w:rPr>
                      <w:lang w:val="sr-Cyrl-RS"/>
                    </w:rPr>
                  </w:pPr>
                  <w:r>
                    <w:rPr>
                      <w:lang w:val="sr-Cyrl-RS"/>
                    </w:rPr>
                    <w:t>ОШ “Деспот Стефан Лазаревић“</w:t>
                  </w:r>
                </w:p>
              </w:txbxContent>
            </v:textbox>
          </v:rect>
        </w:pict>
      </w:r>
    </w:p>
    <w:p w:rsidR="000F787F" w:rsidRDefault="000F787F">
      <w:pPr>
        <w:spacing w:line="288" w:lineRule="auto"/>
        <w:rPr>
          <w:rFonts w:ascii="Times New Roman" w:hAnsi="Times New Roman"/>
          <w:sz w:val="24"/>
          <w:szCs w:val="24"/>
          <w:lang w:val="sr-Cyrl-RS"/>
        </w:rPr>
      </w:pPr>
    </w:p>
    <w:p w:rsidR="000F787F" w:rsidRDefault="000F787F">
      <w:pPr>
        <w:spacing w:line="288" w:lineRule="auto"/>
        <w:rPr>
          <w:rFonts w:ascii="Times New Roman" w:hAnsi="Times New Roman"/>
          <w:sz w:val="24"/>
          <w:szCs w:val="24"/>
          <w:lang w:val="sr-Cyrl-RS"/>
        </w:rPr>
      </w:pPr>
    </w:p>
    <w:p w:rsidR="000F787F" w:rsidRDefault="000F787F">
      <w:pPr>
        <w:spacing w:line="288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/>
          <w:b/>
          <w:bCs/>
          <w:sz w:val="24"/>
          <w:szCs w:val="24"/>
          <w:lang w:val="sr-Cyrl-RS"/>
        </w:rPr>
        <w:t>ОБРАЗАЦ ЗА ДОСТАВЉАЊЕ ПОДАТАКА ПОТРЕБНИХ ЗА УПЛАТУ ЂАЧКЕ ПОМОЋИ ЗА ШКОЛСКУ 2024/2025. ГОДИНУ</w:t>
      </w:r>
    </w:p>
    <w:p w:rsidR="000F787F" w:rsidRDefault="000F787F">
      <w:pPr>
        <w:spacing w:line="288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:rsidR="000F787F" w:rsidRDefault="000F787F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Име и презиме ученика: ___________________________________________________</w:t>
      </w:r>
    </w:p>
    <w:p w:rsidR="000F787F" w:rsidRDefault="000F787F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Разред и одељење које ученик похађа: _______________________________________</w:t>
      </w:r>
    </w:p>
    <w:p w:rsidR="000F787F" w:rsidRDefault="000F787F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Име и презиме родитеља/старатеља/хранитеља: _______________________________</w:t>
      </w:r>
    </w:p>
    <w:p w:rsidR="000F787F" w:rsidRDefault="000F787F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Датум рођења ученика (дан, месец и година): _________________________________</w:t>
      </w:r>
    </w:p>
    <w:p w:rsidR="000F787F" w:rsidRDefault="000F787F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Општина/место пребивалишта, улица и кућни број:</w:t>
      </w:r>
    </w:p>
    <w:p w:rsidR="000F787F" w:rsidRDefault="000F787F">
      <w:pPr>
        <w:spacing w:line="288" w:lineRule="auto"/>
        <w:ind w:left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________________________________________________________________________</w:t>
      </w:r>
    </w:p>
    <w:p w:rsidR="000F787F" w:rsidRDefault="000F787F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Број телефона родитеља/старатеља/хранитеља: ________________________________</w:t>
      </w:r>
    </w:p>
    <w:p w:rsidR="000F787F" w:rsidRDefault="000F787F">
      <w:pPr>
        <w:spacing w:line="288" w:lineRule="auto"/>
        <w:ind w:left="840" w:hangingChars="350" w:hanging="840"/>
        <w:jc w:val="both"/>
        <w:rPr>
          <w:rFonts w:ascii="Times New Roman" w:hAnsi="Times New Roman"/>
          <w:sz w:val="20"/>
          <w:szCs w:val="20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</w:t>
      </w:r>
      <w:r>
        <w:rPr>
          <w:rFonts w:ascii="Times New Roman" w:hAnsi="Times New Roman"/>
          <w:i/>
          <w:iCs/>
          <w:sz w:val="20"/>
          <w:szCs w:val="20"/>
          <w:lang w:val="sr-Cyrl-RS"/>
        </w:rPr>
        <w:t>(број телефона користиће се искључиво у сврху провере података уколико је дошло до грешке приликом попуњавања обрасца</w:t>
      </w:r>
      <w:r>
        <w:rPr>
          <w:rFonts w:ascii="Times New Roman" w:hAnsi="Times New Roman"/>
          <w:sz w:val="20"/>
          <w:szCs w:val="20"/>
          <w:lang w:val="sr-Cyrl-RS"/>
        </w:rPr>
        <w:t>)</w:t>
      </w:r>
    </w:p>
    <w:p w:rsidR="000F787F" w:rsidRDefault="000F787F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Подаци о личном текућем динарском рачуну</w:t>
      </w:r>
      <w:r w:rsidR="00BC7293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BC7293">
        <w:rPr>
          <w:rFonts w:ascii="Times New Roman" w:hAnsi="Times New Roman"/>
          <w:sz w:val="24"/>
          <w:szCs w:val="24"/>
          <w:lang w:val="sr-Cyrl-RS"/>
        </w:rPr>
        <w:t>родитеља</w:t>
      </w:r>
      <w:r>
        <w:rPr>
          <w:rFonts w:ascii="Times New Roman" w:hAnsi="Times New Roman"/>
          <w:sz w:val="24"/>
          <w:szCs w:val="24"/>
          <w:lang w:val="sr-Cyrl-RS"/>
        </w:rPr>
        <w:t>:</w:t>
      </w:r>
    </w:p>
    <w:p w:rsidR="000F787F" w:rsidRDefault="000F787F">
      <w:pPr>
        <w:numPr>
          <w:ilvl w:val="0"/>
          <w:numId w:val="2"/>
        </w:numPr>
        <w:spacing w:line="288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Име и презиме власника рачуна: ____________________________________________</w:t>
      </w:r>
    </w:p>
    <w:p w:rsidR="000F787F" w:rsidRDefault="000F787F">
      <w:pPr>
        <w:numPr>
          <w:ilvl w:val="0"/>
          <w:numId w:val="2"/>
        </w:numPr>
        <w:spacing w:line="288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Назив банке: _____________________________________________________________</w:t>
      </w:r>
    </w:p>
    <w:tbl>
      <w:tblPr>
        <w:tblpPr w:leftFromText="180" w:rightFromText="180" w:vertAnchor="text" w:horzAnchor="page" w:tblpX="5504" w:tblpY="74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F787F">
        <w:trPr>
          <w:trHeight w:val="340"/>
        </w:trPr>
        <w:tc>
          <w:tcPr>
            <w:tcW w:w="283" w:type="dxa"/>
          </w:tcPr>
          <w:p w:rsidR="000F787F" w:rsidRDefault="000F787F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0F787F" w:rsidRDefault="000F787F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0F787F" w:rsidRDefault="000F787F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0F787F" w:rsidRDefault="000F787F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0F787F" w:rsidRDefault="000F787F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0F787F" w:rsidRDefault="000F787F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0F787F" w:rsidRDefault="000F787F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0F787F" w:rsidRDefault="000F787F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0F787F" w:rsidRDefault="000F787F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0F787F" w:rsidRDefault="000F787F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0F787F" w:rsidRDefault="000F787F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0F787F" w:rsidRDefault="000F787F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0F787F" w:rsidRDefault="000F787F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0F787F" w:rsidRDefault="000F787F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0F787F" w:rsidRDefault="000F787F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0F787F" w:rsidRDefault="000F787F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0F787F" w:rsidRDefault="000F787F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0F787F" w:rsidRDefault="000F787F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0F787F" w:rsidRDefault="000F787F">
      <w:pPr>
        <w:numPr>
          <w:ilvl w:val="0"/>
          <w:numId w:val="2"/>
        </w:numPr>
        <w:spacing w:line="288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Број текућег динарског рачуна: </w:t>
      </w:r>
    </w:p>
    <w:p w:rsidR="00BC7293" w:rsidRDefault="00BC7293">
      <w:pPr>
        <w:spacing w:line="288" w:lineRule="auto"/>
        <w:ind w:left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0F787F" w:rsidRPr="00BC7293" w:rsidRDefault="00BC7293">
      <w:pPr>
        <w:spacing w:line="288" w:lineRule="auto"/>
        <w:ind w:left="720"/>
        <w:jc w:val="both"/>
        <w:rPr>
          <w:rFonts w:ascii="Times New Roman" w:hAnsi="Times New Roman"/>
          <w:i/>
          <w:iCs/>
          <w:lang w:val="sr-Cyrl-RS"/>
        </w:rPr>
      </w:pPr>
      <w:r w:rsidRPr="00BC7293">
        <w:rPr>
          <w:rFonts w:ascii="Times New Roman" w:hAnsi="Times New Roman"/>
          <w:i/>
          <w:iCs/>
          <w:lang w:val="sr-Cyrl-RS"/>
        </w:rPr>
        <w:t>(уз овај образац потребно је доставити фотокопију предње стране платне картице)</w:t>
      </w:r>
    </w:p>
    <w:p w:rsidR="000F787F" w:rsidRDefault="000F787F">
      <w:pPr>
        <w:spacing w:line="288" w:lineRule="auto"/>
        <w:ind w:left="720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0F787F" w:rsidRDefault="000F787F">
      <w:pPr>
        <w:spacing w:line="288" w:lineRule="auto"/>
        <w:ind w:left="720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/>
          <w:b/>
          <w:bCs/>
          <w:sz w:val="24"/>
          <w:szCs w:val="24"/>
          <w:lang w:val="sr-Cyrl-RS"/>
        </w:rPr>
        <w:t>ИЗЈАВА</w:t>
      </w:r>
    </w:p>
    <w:p w:rsidR="000F787F" w:rsidRDefault="000F787F">
      <w:pPr>
        <w:spacing w:line="288" w:lineRule="auto"/>
        <w:ind w:left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0F787F" w:rsidRDefault="000F787F">
      <w:pPr>
        <w:spacing w:line="288" w:lineRule="auto"/>
        <w:ind w:left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Овом изјавом дајем пристанак Школи да податке о броју мог личног текућег рачуна и називу банке код које је речун отворен, као и друге неопходне податке за уплату ђачке помоћи у износу од 20.000,00 динара за ученике основних и средњих школа </w:t>
      </w:r>
      <w:r w:rsidR="00E92350">
        <w:rPr>
          <w:rFonts w:ascii="Times New Roman" w:hAnsi="Times New Roman"/>
          <w:sz w:val="24"/>
          <w:szCs w:val="24"/>
          <w:lang w:val="sr-Cyrl-RS"/>
        </w:rPr>
        <w:t>на територији</w:t>
      </w:r>
      <w:r>
        <w:rPr>
          <w:rFonts w:ascii="Times New Roman" w:hAnsi="Times New Roman"/>
          <w:sz w:val="24"/>
          <w:szCs w:val="24"/>
          <w:lang w:val="sr-Cyrl-RS"/>
        </w:rPr>
        <w:t xml:space="preserve"> град</w:t>
      </w:r>
      <w:r w:rsidR="00E92350">
        <w:rPr>
          <w:rFonts w:ascii="Times New Roman" w:hAnsi="Times New Roman"/>
          <w:sz w:val="24"/>
          <w:szCs w:val="24"/>
          <w:lang w:val="sr-Cyrl-RS"/>
        </w:rPr>
        <w:t>а</w:t>
      </w:r>
      <w:r>
        <w:rPr>
          <w:rFonts w:ascii="Times New Roman" w:hAnsi="Times New Roman"/>
          <w:sz w:val="24"/>
          <w:szCs w:val="24"/>
          <w:lang w:val="sr-Cyrl-RS"/>
        </w:rPr>
        <w:t xml:space="preserve"> Београд</w:t>
      </w:r>
      <w:r w:rsidR="00E92350">
        <w:rPr>
          <w:rFonts w:ascii="Times New Roman" w:hAnsi="Times New Roman"/>
          <w:sz w:val="24"/>
          <w:szCs w:val="24"/>
          <w:lang w:val="sr-Cyrl-RS"/>
        </w:rPr>
        <w:t>а</w:t>
      </w:r>
      <w:r>
        <w:rPr>
          <w:rFonts w:ascii="Times New Roman" w:hAnsi="Times New Roman"/>
          <w:sz w:val="24"/>
          <w:szCs w:val="24"/>
          <w:lang w:val="sr-Cyrl-RS"/>
        </w:rPr>
        <w:t>, достави Секретаријату за образовање и дечју заштиту, у складу са Одлуком Привременог органа града Београда број</w:t>
      </w:r>
      <w:r w:rsidR="00BC7293">
        <w:rPr>
          <w:rFonts w:ascii="Times New Roman" w:hAnsi="Times New Roman"/>
          <w:sz w:val="24"/>
          <w:szCs w:val="24"/>
          <w:lang w:val="sr-Cyrl-RS"/>
        </w:rPr>
        <w:t xml:space="preserve"> 6-3766/24-С-20 </w:t>
      </w:r>
      <w:r>
        <w:rPr>
          <w:rFonts w:ascii="Times New Roman" w:hAnsi="Times New Roman"/>
          <w:sz w:val="24"/>
          <w:szCs w:val="24"/>
          <w:lang w:val="sr-Cyrl-RS"/>
        </w:rPr>
        <w:t>од 19.4.2024. године.</w:t>
      </w:r>
    </w:p>
    <w:p w:rsidR="000F787F" w:rsidRDefault="000F787F">
      <w:pPr>
        <w:spacing w:line="288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0F787F" w:rsidRDefault="000F787F">
      <w:pPr>
        <w:spacing w:line="288" w:lineRule="auto"/>
        <w:ind w:left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У Београду,                                                      Потпис родитеља/старатеља/хранитеља:</w:t>
      </w:r>
    </w:p>
    <w:p w:rsidR="000F787F" w:rsidRDefault="000F787F">
      <w:pPr>
        <w:spacing w:line="288" w:lineRule="auto"/>
        <w:ind w:left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C91DD3" w:rsidRDefault="000F787F">
      <w:pPr>
        <w:spacing w:line="288" w:lineRule="auto"/>
        <w:ind w:left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___________ године                                                       ___________________________</w:t>
      </w:r>
    </w:p>
    <w:sectPr w:rsidR="00C91DD3">
      <w:headerReference w:type="first" r:id="rId7"/>
      <w:pgSz w:w="11906" w:h="16838"/>
      <w:pgMar w:top="1440" w:right="1196" w:bottom="1440" w:left="126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F787F" w:rsidRDefault="000F787F">
      <w:r>
        <w:separator/>
      </w:r>
    </w:p>
  </w:endnote>
  <w:endnote w:type="continuationSeparator" w:id="0">
    <w:p w:rsidR="000F787F" w:rsidRDefault="000F7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F787F" w:rsidRDefault="000F787F">
      <w:r>
        <w:separator/>
      </w:r>
    </w:p>
  </w:footnote>
  <w:footnote w:type="continuationSeparator" w:id="0">
    <w:p w:rsidR="000F787F" w:rsidRDefault="000F7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787F" w:rsidRDefault="000F787F">
    <w:pPr>
      <w:pStyle w:val="Header"/>
    </w:pPr>
    <w:r>
      <w:rPr>
        <w:lang w:val="sr-Cyrl-CS" w:eastAsia="sr-Cyrl-CS"/>
      </w:rPr>
      <w:pict>
        <v:rect id="Rectangles 109" o:spid="_x0000_s1133" style="position:absolute;margin-left:259.9pt;margin-top:0;width:99.2pt;height:14.15pt;z-index:-251659264;mso-position-horizontal-relative:page;mso-position-vertical-relative:page" fillcolor="red" stroked="f">
          <w10:wrap anchorx="page" anchory="page"/>
        </v:rect>
      </w:pict>
    </w:r>
    <w:r>
      <w:rPr>
        <w:lang w:val="en-US" w:eastAsia="en-US"/>
      </w:rPr>
      <w:object w:dxaOrig="1440" w:dyaOrig="1440">
        <v:group id="Canvas 1" o:spid="_x0000_s1025" editas="canvas" style="position:absolute;margin-left:199.8pt;margin-top:-8.3pt;width:98.25pt;height:137.8pt;z-index:251658240" coordorigin="4677,540" coordsize="1965,2756">
          <o:lock v:ext="edit" aspectratio="t" text="t"/>
          <o:diagram v:ext="edit" dgmstyle="0" dgmscalex="0" dgmscaley="0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4677;top:540;width:1965;height:2756" o:preferrelative="f">
            <v:fill o:detectmouseclick="t"/>
            <v:path o:extrusionok="t"/>
            <o:lock v:ext="edit" text="t"/>
            <o:diagram v:ext="edit" dgmstyle="0" dgmscalex="0" dgmscaley="0"/>
          </v:shape>
          <v:shape id="FreeForm 3" o:spid="_x0000_s1027" style="position:absolute;left:4677;top:2888;width:1116;height:36;mso-wrap-style:square" coordsize="6698,220" path="m,l75,,288,,618,r429,l1553,r567,l2724,r625,l3974,r605,l5145,r507,l6080,r330,l6623,r75,l6698,9r,26l6698,69r,41l6698,150r,36l6698,211r,9l6623,220r-213,l6080,220r-428,l5145,220r-566,l3974,220r-625,l2724,220r-604,l1553,220r-506,l618,220r-330,l75,220,,220r,-9l,186,,150,,110,,69,,35,,9,,xe" fillcolor="#da251d" stroked="f">
            <v:path arrowok="t"/>
          </v:shape>
          <v:shape id="FreeForm 4" o:spid="_x0000_s1028" style="position:absolute;left:6402;top:2888;width:201;height:36;mso-wrap-style:square" coordsize="1205,220" path="m66,l78,r34,l165,r68,l314,r91,l502,,602,r99,l798,r91,l970,r69,l1091,r35,l1137,r15,35l1166,71r12,38l1188,148r5,19l1197,185r4,17l1205,220r-13,l1153,220r-59,l1017,220r-91,l824,220r-109,l603,220r-113,l382,220r-103,l188,220r-77,l52,220r-39,l,220,8,187r7,-32l23,126,32,98,40,71,48,46,57,22,66,xe" fillcolor="#da251d" stroked="f">
            <v:path arrowok="t"/>
          </v:shape>
          <v:shape id="FreeForm 5" o:spid="_x0000_s1029" style="position:absolute;left:5904;top:2888;width:443;height:36;mso-wrap-style:square" coordsize="2661,220" path="m,l31,r84,l246,,416,,618,,842,r241,l1331,r248,l1820,r224,l2245,r171,l2547,r84,l2661,r,9l2661,35r,34l2661,110r,40l2661,186r,25l2661,220r-30,l2547,220r-131,l2245,220r-201,l1820,220r-241,l1331,220r-248,l842,220r-224,l416,220r-170,l115,220r-84,l,220r,-9l,186,,150,,110,,69,,35,,9,,xe" fillcolor="#da251d" stroked="f">
            <v:path arrowok="t"/>
          </v:shape>
          <v:shape id="FreeForm 6" o:spid="_x0000_s1030" style="position:absolute;left:4677;top:2288;width:327;height:536;mso-wrap-style:square" coordsize="1962,3213" path="m276,3097r-13,l233,3097r-45,l137,3097r-50,l43,3097r-31,l,3097r,19l,3156r,38l,3213r12,l47,3213r53,l171,3213r82,l345,3213r100,l546,3213r102,l747,3213r92,l922,3213r70,l1045,3213r35,l1092,3213r27,l1146,3213r27,-1l1199,3211r26,-3l1252,3206r25,-4l1303,3198r27,-5l1355,3188r25,-6l1405,3176r26,-7l1456,3161r24,-9l1506,3143r23,-9l1554,3123r23,-11l1600,3099r22,-13l1644,3071r21,-16l1685,3039r21,-18l1725,3004r19,-19l1762,2964r17,-21l1797,2921r17,-23l1830,2873r15,-26l1859,2821r15,-28l1886,2763r11,-31l1907,2700r11,-34l1926,2630r8,-36l1940,2556r6,-39l1952,2476r4,-42l1959,2390r1,-45l1961,2298r1,-25l1961,2247r-1,-25l1958,2196r-2,-26l1953,2144r-4,-27l1945,2091r-5,-27l1935,2038r-6,-28l1922,1982r-7,-27l1906,1927r-8,-28l1889,1872r-10,-29l1868,1815r-13,-26l1843,1762r-14,-25l1814,1711r-16,-26l1780,1661r-17,-24l1744,1614r-20,-24l1704,1568r-23,-23l1659,1524r-25,-22l1609,1482r-25,-20l1556,1443r-29,-18l1498,1409r-32,-15l1433,1380r-35,-13l1363,1356r-36,-11l1288,1335r-39,-8l1208,1320r-42,-6l1122,1310r-45,-4l1031,1304r-11,l993,1303r-39,-1l909,1301r-44,-2l826,1299r-28,-1l788,1298r,-13l788,1247r,-58l788,1113r,-89l788,924r,-107l788,707r,-111l788,490r,-100l788,300r,-75l788,166r,-37l788,116r14,l841,116r55,l959,116r63,l1077,116r39,l1130,116r40,1l1208,119r36,5l1278,130r33,8l1343,148r14,5l1372,159r14,6l1399,171r14,7l1426,187r12,8l1451,203r11,9l1473,221r11,11l1495,242r9,10l1514,263r9,13l1532,288r8,12l1548,314r7,13l1562,341r14,29l1588,402r12,31l1611,468r12,35l1633,540r10,39l1652,619r9,42l1669,704r7,45l1683,795r6,47l1695,891r6,51l1705,994r18,l1764,994r41,l1823,994r,-11l1822,951r-1,-49l1819,839r-2,-75l1814,680r-2,-90l1809,497r-2,-92l1804,315r-2,-84l1800,155r-2,-64l1797,42r-1,-31l1795,r-20,l1718,r-88,l1515,,1379,,1227,,1065,,897,,730,,568,,416,,281,,166,,77,,20,,,,,18,,58,,98r,18l12,116r31,l87,116r50,l188,116r45,l263,116r13,l276,149r,95l276,390r,192l276,807r,252l276,1328r,279l276,1884r,270l276,2406r,225l276,2822r,147l276,3063r,34xm788,3097r,-18l788,3025r,-83l788,2834r,-127l788,2565r,-153l788,2256r,-158l788,1946r,-142l788,1676r,-107l788,1486r,-53l788,1413r7,l814,1413r28,l874,1413r31,l932,1413r20,l959,1413r19,-1l998,1413r20,1l1040,1417r22,4l1085,1426r23,7l1132,1441r12,4l1157,1450r11,6l1180,1462r11,8l1203,1479r10,9l1224,1497r10,11l1246,1520r10,12l1266,1544r9,14l1286,1573r9,15l1304,1604r9,17l1321,1639r9,20l1337,1679r7,23l1350,1724r5,25l1360,1776r6,26l1370,1831r3,29l1376,1891r3,32l1380,1956r2,35l1382,2026r,19l1382,2093r,68l1382,2240r,78l1382,2387r,49l1382,2454r,38l1380,2529r-1,36l1376,2600r-3,32l1370,2664r-4,30l1361,2724r-5,26l1350,2777r-6,24l1338,2825r-7,21l1323,2867r-9,19l1306,2905r-9,16l1288,2936r-10,16l1268,2966r-9,13l1249,2992r-10,12l1228,3015r-10,10l1208,3034r-11,9l1185,3050r-11,7l1163,3063r-12,4l1140,3073r-23,7l1095,3085r-21,5l1053,3094r-20,2l1014,3098r-18,l978,3097r-8,l949,3097r-31,l883,3097r-35,l817,3097r-21,l788,3097xe" fillcolor="#34377b" stroked="f">
            <v:path arrowok="t"/>
            <o:lock v:ext="edit" verticies="t"/>
          </v:shape>
          <v:shape id="FreeForm 7" o:spid="_x0000_s1031" style="position:absolute;left:5027;top:2431;width:236;height:400;mso-wrap-style:square" coordsize="1420,2396" path="m1325,1777r-9,24l1306,1826r-11,24l1283,1877r-15,26l1254,1931r-17,29l1221,1988r-18,30l1184,2046r-20,27l1143,2100r-22,26l1098,2150r-23,24l1049,2197r-12,10l1023,2218r-13,10l997,2236r-14,8l970,2253r-14,6l941,2265r-14,6l913,2276r-15,4l883,2283r-15,3l853,2288r-16,2l822,2291r-25,-3l773,2285r-22,-6l729,2272r-20,-8l689,2254r-17,-13l655,2228r-16,-14l625,2196r-13,-17l599,2159r-11,-21l579,2115r-9,-24l562,2065r-7,-27l549,2011r-6,-28l538,1956r-5,-29l529,1898r-4,-28l521,1840r-3,-30l516,1781r-2,-31l513,1719r-1,-62l512,1592r,-20l512,1517r,-77l512,1352r,-88l512,1186r,-54l512,1111r10,l551,1111r45,l655,1111r68,l800,1111r82,l966,1111r85,l1133,1111r77,l1278,1111r58,l1381,1111r29,l1420,1111r-1,-47l1417,1018r-2,-45l1411,929r-4,-42l1401,845r-6,-41l1388,764r-7,-38l1372,688r-10,-37l1352,617r-11,-35l1329,548r-13,-32l1303,485r-14,-30l1273,425r-14,-29l1243,370r-16,-27l1211,318r-17,-24l1177,271r-17,-23l1142,227r-18,-21l1105,187r-19,-19l1066,151r-20,-17l1026,119r-20,-14l985,91,965,79,945,67,924,57,904,46,883,38,864,30,843,23,823,18,803,13,783,8,762,4,743,2,722,1,703,,680,2,658,4,635,8r-22,5l590,20r-21,7l547,35,526,45,504,57,483,69,462,82,442,98r-21,16l401,131r-21,19l361,169r-21,22l322,212r-20,23l285,258r-19,25l249,307r-16,27l216,361r-16,27l184,416r-14,30l156,475r-15,31l128,538r-13,32l102,604,90,638,79,672,69,707,58,742r-9,35l41,813r-7,37l27,887r-5,37l15,962r-4,37l7,1038r-3,39l2,1116r-1,40l,1196r2,63l6,1323r5,61l18,1444r10,58l38,1559r12,56l65,1669r8,27l81,1721r8,27l98,1772r10,26l118,1823r10,24l138,1871r12,23l161,1918r12,23l185,1964r14,21l212,2008r13,21l240,2050r14,20l269,2091r15,19l299,2129r15,18l330,2164r15,17l362,2197r16,16l394,2228r17,14l427,2256r18,13l462,2281r17,11l497,2304r17,10l533,2324r18,9l570,2343r18,7l607,2358r19,6l645,2370r20,5l684,2380r21,5l724,2389r21,3l765,2394r22,1l807,2396r27,-1l859,2392r25,-4l909,2383r23,-7l956,2368r22,-8l1001,2350r21,-13l1044,2325r20,-14l1084,2296r19,-17l1122,2262r18,-19l1158,2223r17,-22l1191,2180r17,-23l1224,2135r16,-24l1255,2087r14,-25l1285,2038r13,-26l1312,1985r14,-26l1339,1931r12,-29l1364,1874r11,-29l1387,1814r-10,-5l1356,1796r-21,-12l1325,1777xm512,1006r,-20l512,935r,-73l512,778r,-84l512,622r,-52l512,551r,-44l513,465r3,-41l520,385r6,-38l532,311r8,-34l550,243r5,-15l561,212r8,-14l577,186r8,-13l594,162r10,-9l615,144r11,-9l638,128r14,-6l665,117r14,-4l695,110r15,-3l726,106r19,2l763,112r17,5l796,123r14,7l825,141r13,10l850,163r13,13l873,192r10,16l892,227r7,19l908,266r6,23l919,314r10,49l937,415r6,53l949,523r4,58l955,639r1,60l955,762r,11l955,800r,40l955,884r,45l955,968r,27l955,1006r-19,l886,1006r-72,l733,1006r-80,l582,1006r-50,l512,1006xe" fillcolor="#34377b" stroked="f">
            <v:path arrowok="t"/>
            <o:lock v:ext="edit" verticies="t"/>
          </v:shape>
          <v:shape id="FreeForm 8" o:spid="_x0000_s1032" style="position:absolute;left:5287;top:2431;width:254;height:400;mso-wrap-style:square" coordsize="1519,2396" path="m759,2396r24,l807,2394r23,-3l853,2386r23,-6l899,2374r23,-8l945,2358r22,-10l990,2336r21,-12l1034,2311r22,-14l1078,2281r21,-17l1121,2246r22,-19l1163,2207r20,-20l1204,2164r19,-22l1242,2118r18,-24l1279,2068r17,-26l1313,2015r16,-29l1345,1957r16,-30l1376,1896r14,-33l1405,1831r13,-34l1430,1762r13,-35l1454,1692r9,-37l1472,1617r10,-38l1489,1540r7,-40l1501,1459r5,-41l1510,1376r4,-43l1516,1290r2,-44l1519,1201r-1,-36l1517,1129r-2,-35l1512,1059r-3,-36l1505,988r-5,-36l1494,918r-6,-35l1481,848r-8,-35l1464,778r-9,-34l1445,709r-11,-34l1422,640r-11,-34l1398,574r-14,-32l1370,510r-14,-31l1340,449r-15,-30l1308,390r-16,-27l1275,335r-19,-26l1238,283r-20,-25l1199,234r-21,-24l1157,188r-22,-23l1114,145r-23,-19l1069,108,1045,91,1022,77,997,63,972,50,948,40,922,30,896,22,870,15,842,9,816,5,788,2,759,,732,2,704,5,676,9r-26,6l623,22r-25,8l572,40,546,50,522,63,498,77,474,91r-23,17l427,126r-22,19l383,165r-21,23l341,210r-20,24l300,258r-18,25l263,309r-18,26l228,363r-18,27l194,419r-15,30l163,479r-14,31l134,542r-13,32l109,606,97,640,85,675,74,709,64,744r-9,34l46,813r-8,35l31,883r-6,35l19,952r-5,36l10,1023r-4,36l3,1094r-2,35l,1165r,36l,1246r2,44l5,1333r3,43l13,1418r5,41l24,1500r6,40l38,1579r8,38l56,1655r10,37l77,1727r11,35l101,1797r13,34l128,1863r15,33l158,1927r15,30l190,1986r16,29l224,2042r17,26l258,2094r19,24l296,2142r20,22l335,2187r21,20l376,2227r22,19l419,2264r22,17l463,2297r22,14l507,2324r23,12l552,2348r23,10l598,2366r22,8l643,2380r23,6l689,2391r23,3l736,2396r23,xm759,106r22,2l800,111r19,4l837,121r17,7l870,136r14,10l899,157r12,12l923,184r11,14l944,214r8,19l960,251r6,21l972,293r10,46l990,386r7,50l1002,488r3,53l1007,597r1,57l1007,715r,10l1007,756r,48l1007,866r,74l1007,1022r,88l1007,1201r,91l1007,1380r,82l1007,1536r,62l1007,1646r,31l1007,1687r1,58l1007,1799r-2,54l1002,1904r-5,52l990,2005r-8,48l972,2099r-6,21l960,2142r-8,19l944,2179r-10,17l923,2212r-12,13l899,2238r-15,11l870,2260r-16,8l837,2275r-18,6l800,2286r-19,3l759,2291r-20,-2l718,2286r-18,-5l682,2275r-17,-7l649,2260r-15,-11l621,2238r-13,-13l595,2212r-10,-16l576,2179r-9,-18l559,2142r-7,-22l546,2099r-9,-46l529,2005r-6,-49l518,1904r-4,-51l511,1799r,-54l512,1687r,-10l512,1646r,-48l512,1536r,-74l512,1380r,-88l512,1201r,-91l512,1022r,-82l512,866r,-62l512,756r,-31l512,715r-1,-61l511,597r3,-56l518,488r5,-52l529,386r8,-47l546,293r6,-21l559,251r8,-18l576,214r9,-16l595,184r13,-15l621,157r13,-11l649,136r16,-8l682,121r18,-6l718,111r21,-3l759,106xe" fillcolor="#34377b" stroked="f">
            <v:path arrowok="t"/>
            <o:lock v:ext="edit" verticies="t"/>
          </v:shape>
          <v:shape id="FreeForm 9" o:spid="_x0000_s1033" style="position:absolute;left:5555;top:2439;width:204;height:385;mso-wrap-style:square" coordsize="1230,2311" path="m166,2205r-7,l141,2205r-27,l83,2205r-30,l26,2205r-18,l,2205r,17l,2259r,35l,2311r10,l35,2311r41,l129,2311r62,l260,2311r74,l411,2311r76,l562,2311r69,l693,2311r52,l786,2311r26,l821,2311r,-17l821,2259r,-37l821,2205r-8,l791,2205r-29,l727,2205r-35,l661,2205r-21,l632,2205r,-23l632,2115r,-103l632,1878r,-160l632,1541r,-189l632,1155r,-195l632,770r,-178l632,433r,-134l632,196r,-67l632,105r33,l697,106r30,3l755,114r14,3l782,121r12,4l807,130r12,4l830,141r13,6l853,153r11,7l874,167r11,7l894,182r19,19l931,220r16,22l963,265r16,26l993,318r13,28l1020,376r12,30l1044,437r12,33l1066,504r10,35l1085,575r9,36l1102,649r7,39l1116,728r6,41l1127,811r5,44l1137,899r14,l1183,899r32,l1230,899r,-10l1229,860r-1,-44l1227,759r-2,-69l1223,615r-1,-81l1220,450r-2,-84l1215,285r-2,-77l1212,141r-2,-58l1209,39r,-28l1208,r-13,l1157,r-60,l1020,,929,,826,,717,,604,,491,,383,,280,,189,,111,,52,,14,,,,,17,,52,,88r,17l8,105r18,l53,105r30,l114,105r27,l159,105r7,l166,129r,67l166,299r,134l166,592r,178l166,960r,195l166,1352r,189l166,1718r,160l166,2012r,103l166,2182r,23xe" fillcolor="#34377b" stroked="f">
            <v:path arrowok="t"/>
          </v:shape>
          <v:shape id="FreeForm 10" o:spid="_x0000_s1034" style="position:absolute;left:5782;top:2431;width:285;height:571;mso-wrap-style:square" coordsize="1710,3426" path="m793,3426r,-17l793,3373r,-36l793,3320r-7,l767,3320r-25,l712,3320r-30,l657,3320r-19,l631,3320r,-14l631,3267r,-61l631,3126r,-94l631,2926r,-112l631,2697r,-116l631,2469r,-106l631,2269r,-80l631,2128r,-40l631,2074r6,19l642,2110r7,18l656,2145r7,16l670,2177r8,15l686,2207r10,15l705,2235r9,13l724,2262r11,12l745,2286r11,12l767,2309r13,10l791,2328r12,9l814,2347r13,7l839,2361r12,6l864,2373r12,5l888,2384r12,3l913,2390r13,3l938,2395r14,1l964,2396r23,l1008,2394r22,-2l1051,2388r23,-4l1095,2377r22,-6l1138,2363r22,-8l1181,2345r22,-12l1224,2322r22,-13l1267,2296r22,-16l1309,2264r22,-17l1351,2229r21,-19l1391,2190r20,-21l1429,2146r19,-22l1465,2099r17,-26l1500,2048r16,-28l1533,1991r15,-29l1563,1932r15,-32l1593,1868r13,-34l1619,1799r12,-35l1642,1727r10,-38l1662,1651r9,-40l1678,1570r7,-41l1691,1486r5,-44l1701,1397r4,-46l1707,1304r2,-49l1710,1206r-1,-60l1707,1083r-5,-63l1695,955r-8,-65l1677,823r-13,-67l1649,687r-8,-35l1633,619r-9,-33l1613,553r-10,-32l1592,490r-12,-31l1567,429r-13,-29l1541,371r-16,-29l1511,315r-16,-27l1478,261r-16,-26l1444,210r-18,-24l1407,163r-21,-21l1366,122r-22,-18l1322,87,1299,72,1274,58,1250,45,1224,35,1198,25r-27,-7l1143,11,1115,6,1085,2,1054,r-24,2l1005,4,981,7r-22,5l937,16r-21,6l896,28r-19,7l858,43r-17,9l824,63,808,73,793,84,779,97r-15,13l752,124r-12,14l728,153r-10,15l708,182r-10,16l689,213r-9,16l673,244r-7,15l659,275r-6,15l647,306r-5,16l638,338r-4,16l631,371r,-17l631,313r,-60l631,186r,-68l631,59r,-42l631,,612,7r-23,7l564,21r-26,7l511,34r-24,5l463,41r-21,2l423,43r-50,l302,43r-81,l139,43r-70,l19,43,,43,,60,,95r,36l,148r7,l27,148r26,l83,148r31,l140,148r20,l167,148r,36l167,285r,155l167,644r,240l167,1152r,287l167,1735r,295l167,2317r,267l167,2825r,202l167,3184r,100l167,3320r-7,l141,3320r-25,l86,3320r-30,l30,3320r-18,l5,3320r,17l5,3373r,36l5,3426r8,l39,3426r39,l128,3426r59,l254,3426r72,l399,3426r73,l544,3426r67,l670,3426r50,l759,3426r25,l793,3426xm1198,1529r-1,49l1196,1625r-3,45l1191,1713r-3,42l1184,1794r-4,38l1176,1868r-5,33l1165,1933r-6,31l1151,1991r-7,27l1136,2043r-8,22l1119,2086r-10,19l1099,2124r-9,16l1080,2155r-10,14l1058,2182r-10,11l1037,2203r-12,10l1014,2220r-12,6l991,2231r-13,4l966,2237r-12,1l940,2238r-16,l907,2237r-17,-3l873,2229r-18,-7l838,2214r-17,-11l803,2192r-8,-7l786,2178r-8,-9l769,2159r-8,-10l753,2138r-7,-12l738,2113r-8,-13l723,2085r-7,-16l709,2053r-13,-35l683,1979r-6,-20l671,1936r-5,-22l661,1889r-4,-27l653,1836r-5,-29l645,1777r-6,-63l635,1645r-2,-74l631,1492r,-40l631,1409r,-45l631,1317r,-49l631,1216r,-54l632,1107r,-56l634,994r2,-56l639,882r4,-57l647,769r6,-56l658,656r7,-54l673,550r9,-50l694,452r12,-46l719,363r7,-21l733,322r9,-20l750,283r8,-18l767,248r10,-16l787,217r11,-13l808,191r13,-12l832,169r12,-9l857,152r14,-7l885,139r14,-5l914,131r15,-3l946,127r13,1l973,130r14,4l999,138r12,6l1022,150r12,7l1045,165r10,9l1065,185r10,11l1083,208r9,13l1099,236r8,15l1115,267r12,34l1139,337r10,38l1159,415r8,41l1174,499r5,45l1183,590r4,47l1190,684r2,46l1194,775r3,45l1197,865r1,44l1198,952r,25l1198,1042r,93l1198,1241r,106l1198,1439r,65l1198,1529xe" fillcolor="#34377b" stroked="f">
            <v:path arrowok="t"/>
            <o:lock v:ext="edit" verticies="t"/>
          </v:shape>
          <v:shape id="FreeForm 11" o:spid="_x0000_s1035" style="position:absolute;left:6091;top:2431;width:277;height:400;mso-wrap-style:square" coordsize="1662,2396" path="m1610,2063r-16,22l1579,2104r-14,16l1549,2136r-7,6l1534,2148r-8,4l1517,2156r-8,3l1500,2162r-9,1l1482,2164r-7,-1l1469,2161r-6,-2l1458,2156r-5,-4l1448,2148r-4,-4l1440,2138r-5,-5l1432,2126r-3,-8l1426,2110r-4,-17l1420,2072r-2,-20l1417,2029r-1,-21l1415,1985r,-22l1414,1940r1,-22l1415,1894r,-16l1415,1832r,-72l1415,1668r,-110l1415,1436r,-131l1415,1169r,-135l1415,903r,-122l1415,671r,-92l1415,507r,-46l1415,445r-1,-33l1411,380r-4,-30l1401,322r-7,-27l1386,268r-9,-24l1367,221r-12,-21l1342,179r-14,-19l1313,143r-18,-17l1278,112,1258,98,1238,86,1216,75,1194,65,1171,55r-22,-9l1125,38r-25,-7l1076,25r-25,-6l1026,14,999,9,972,6,945,3,917,2,889,,861,,831,,798,1,765,3,734,5,703,8r-30,5l645,17r-29,5l589,28r-26,7l537,42r-25,8l488,60r-23,9l443,79,421,90r-20,12l381,115r-19,12l343,141r-17,13l309,167r-16,14l277,196r-15,14l248,225r-13,16l223,256r-13,17l199,289r-11,16l178,323r-9,17l153,375r-14,35l132,427r-6,18l121,461r-5,17l112,496r-3,17l106,530r-2,17l102,563r-1,18l100,597r,18l101,644r3,30l108,704r7,29l123,762r11,30l147,820r14,30l169,863r9,14l188,889r10,12l208,911r11,11l232,931r12,8l257,946r14,6l285,958r15,5l316,967r15,3l349,973r17,1l378,973r14,-1l404,970r12,-3l428,964r12,-4l451,954r11,-6l472,942r12,-6l494,928r9,-8l513,910r10,-9l532,891r9,-11l549,867r7,-11l565,843r6,-12l577,817r6,-13l588,790r5,-15l597,761r5,-15l605,729r2,-15l609,697r2,-17l612,664r1,-18l612,628r-1,-17l609,595r-2,-15l604,564r-3,-15l596,536r-5,-14l581,497,571,474,559,453,546,434,529,412,513,389,497,368,483,347r-7,-10l469,326r-5,-11l460,302r-4,-12l454,277r-2,-14l451,249r,-9l452,231r2,-10l458,211r6,-11l471,189r10,-13l491,163r6,-6l503,151r8,-5l520,141r9,-6l539,131r10,-4l562,123r12,-3l587,117r15,-3l616,112r33,-4l684,106r14,l711,106r13,1l737,109r12,2l761,113r13,3l786,120r11,4l808,129r12,6l830,142r10,6l851,155r10,8l871,171r9,9l888,191r9,11l904,214r7,14l918,242r5,15l928,274r5,17l938,308r3,20l944,348r3,22l949,392r1,23l950,439r,26l950,533r,96l950,738r,110l950,944r,68l950,1037r-53,3l844,1043r-51,6l743,1054r-48,7l649,1069r-46,9l560,1087r-43,12l476,1111r-40,13l398,1139r-37,15l326,1170r-34,19l259,1207r-15,9l229,1228r-15,10l200,1250r-13,12l173,1275r-13,13l148,1301r-12,15l125,1330r-11,15l104,1362r-10,16l85,1395r-9,18l68,1430r-8,19l52,1468r-7,20l39,1508r-6,21l28,1550r-5,23l19,1594r-4,24l10,1641r-2,24l5,1689r-2,26l2,1741r-1,26l,1794r,31l2,1855r2,30l7,1914r5,28l17,1970r5,28l29,2024r7,26l44,2075r10,26l64,2125r11,23l87,2172r13,22l114,2216r14,21l144,2257r16,18l177,2292r18,16l214,2322r20,13l254,2348r22,10l298,2367r24,8l345,2383r26,5l397,2392r26,3l451,2396r23,-1l496,2393r22,-3l539,2386r22,-4l581,2375r20,-6l621,2362r19,-7l659,2346r18,-10l696,2326r17,-11l731,2303r17,-13l764,2277r32,-29l825,2221r28,-30l878,2162r24,-29l923,2103r20,-30l960,2043r4,31l971,2106r3,15l980,2137r5,15l990,2167r6,15l1002,2196r7,15l1016,2225r17,29l1050,2281r11,12l1071,2307r10,11l1092,2328r12,11l1116,2348r12,8l1140,2364r14,7l1167,2376r14,7l1196,2387r15,3l1226,2393r16,2l1258,2396r16,l1288,2396r14,-1l1316,2393r14,-2l1343,2389r15,-3l1371,2382r13,-5l1398,2372r13,-5l1424,2362r12,-6l1450,2349r12,-7l1474,2333r13,-8l1499,2316r12,-9l1524,2296r12,-12l1547,2273r12,-12l1571,2247r23,-28l1618,2187r22,-34l1662,2116r-8,-8l1636,2090r-18,-18l1610,2063xm950,1911r-12,19l923,1951r-14,20l894,1990r-16,21l862,2030r-17,20l828,2069r-18,19l792,2104r-17,14l756,2130r-9,5l738,2139r-8,4l720,2146r-9,3l702,2151r-9,1l684,2153r-14,-1l658,2151r-12,-3l633,2144r-11,-4l612,2135r-9,-6l593,2121r-9,-8l576,2104r-7,-9l563,2084r-8,-12l550,2060r-5,-13l541,2033r-7,-29l528,1972r-6,-34l518,1903r-4,-36l513,1829r-1,-41l512,1746r,-34l512,1678r1,-34l516,1611r3,-34l522,1544r5,-33l532,1479r3,-16l539,1447r4,-16l548,1417r5,-15l560,1387r6,-14l573,1359r7,-14l588,1332r9,-13l607,1307r9,-14l626,1281r11,-11l649,1257r12,-10l674,1236r14,-10l703,1216r15,-9l735,1199r17,-8l771,1184r19,-7l811,1170r20,-6l854,1159r22,-5l900,1150r24,-4l950,1143r,8l950,1176r,37l950,1263r,58l950,1385r,70l950,1527r,71l950,1667r,65l950,1790r,49l950,1877r,24l950,1911xe" fillcolor="#34377b" stroked="f">
            <v:path arrowok="t"/>
            <o:lock v:ext="edit" verticies="t"/>
          </v:shape>
          <v:shape id="FreeForm 12" o:spid="_x0000_s1036" style="position:absolute;left:6363;top:2439;width:279;height:524;mso-wrap-style:square" coordsize="1672,3146" path="m204,r,17l204,52r,36l204,105r8,l229,105r16,l252,105r15,1l280,108r13,2l305,113r12,3l328,120r10,5l347,130r10,7l365,144r8,7l379,159r6,9l391,177r6,11l401,199r7,22l414,245r5,25l423,295r3,27l427,349r1,28l428,407r,23l428,459r,35l427,534r,46l427,631r-1,57l425,752r,66l423,887r-1,68l420,1026r-2,72l416,1170r-3,74l410,1319r-4,75l402,1464r-4,68l393,1596r-7,61l380,1714r-7,54l366,1819r-4,33l356,1885r-10,33l336,1951r-12,32l310,2016r-17,33l274,2082r-11,16l252,2113r-11,14l228,2139r-15,12l199,2161r-15,10l166,2179r-17,7l130,2192r-19,5l90,2201r-20,3l47,2205r-22,1l,2205r,12l,2246r,46l,2353r,72l,2503r,85l,2676r,88l,2849r,79l,3000r,60l,3106r,30l,3146r16,l47,3146r33,l95,3146r6,-46l107,3055r7,-43l121,2970r7,-40l135,2891r9,-37l153,2819r8,-34l170,2752r10,-31l190,2692r10,-28l211,2637r11,-24l234,2589r11,-22l256,2546r13,-20l280,2507r12,-18l304,2473r13,-17l328,2441r12,-13l353,2414r13,-12l378,2391r12,-9l403,2372r13,-8l428,2357r26,-12l479,2334r23,-8l525,2320r22,-5l568,2312r20,-1l608,2311r20,l679,2311r73,l836,2311r84,l993,2311r52,l1065,2311r23,1l1111,2315r21,4l1154,2323r20,6l1195,2335r19,9l1233,2353r18,10l1268,2373r18,13l1302,2399r16,14l1333,2429r14,17l1361,2463r13,19l1387,2500r13,19l1412,2538r11,21l1433,2578r12,21l1455,2620r9,22l1473,2663r8,22l1490,2707r8,24l1505,2753r7,24l1518,2801r12,47l1541,2895r9,45l1557,2983r7,43l1570,3067r5,41l1578,3146r14,l1625,3146r33,l1672,3146r,-10l1672,3106r,-46l1672,3000r,-72l1672,2849r,-85l1672,2676r,-88l1672,2503r,-78l1672,2353r,-61l1672,2246r,-29l1672,2205r-11,l1633,2205r-41,l1546,2205r-46,l1460,2205r-29,l1420,2205r,-23l1420,2115r,-103l1420,1878r,-160l1420,1541r,-189l1420,1155r,-195l1420,770r,-178l1420,433r,-134l1420,196r,-67l1420,105r7,l1447,105r26,l1504,105r31,l1561,105r19,l1587,105r,-17l1587,52r,-35l1587,r-15,l1528,r-69,l1371,,1266,,1150,,1025,,895,,766,,641,,525,,420,,332,,263,,219,,204,xm955,2205r-27,l857,2205r-102,l639,2205r-115,l422,2205r-71,l323,2205r13,-17l348,2171r12,-19l371,2134r10,-20l391,2096r10,-20l410,2056r8,-21l425,2015r7,-20l440,1973r5,-21l451,1929r4,-23l459,1884r8,-48l473,1783r7,-59l484,1662r4,-69l491,1521r3,-78l496,1360r,-43l497,1271r1,-48l499,1172r2,-52l502,1066r2,-56l506,951r2,-60l510,827r2,-64l515,696r2,-69l521,556r3,-74l527,407r4,-49l535,314r6,-40l547,239r3,-16l554,209r3,-13l562,185r5,-12l571,164r5,-8l581,149r10,-13l601,127r12,-8l623,112r11,-4l647,105r11,-1l670,105r12,l714,105r46,l813,105r52,l911,105r32,l955,105r,24l955,196r,103l955,433r,159l955,770r,190l955,1155r,197l955,1541r,177l955,1878r,134l955,2115r,67l955,2205xe" fillcolor="#34377b" stroked="f">
            <v:path arrowok="t"/>
            <o:lock v:ext="edit" verticies="t"/>
          </v:shape>
          <v:shape id="FreeForm 13" o:spid="_x0000_s1037" style="position:absolute;left:5295;top:543;width:729;height:466;mso-wrap-style:square" coordsize="4370,2801" path="m487,2527r1,-6l489,2514r2,-6l495,2500r4,-6l505,2487r7,-6l519,2474r-2,-8l512,2446r-4,-19l505,2417r-13,-6l480,2404r-11,-7l458,2388r-9,-10l441,2366r-7,-11l429,2342r-3,-9l425,2325r-3,-9l422,2308r,-9l422,2290r3,-8l426,2273r3,-8l432,2257r3,-8l439,2241r5,-8l449,2226r5,-7l460,2212r-9,-2l439,2206r-11,-6l415,2192r-5,-4l404,2183r-4,-5l396,2172r-3,-6l390,2159r-1,-7l388,2145r1,-13l390,2120r2,-12l395,2097r4,-11l403,2077r5,-11l414,2058r6,-8l427,2042r7,-7l441,2027r15,-12l472,2005r-3,-11l462,1964r-10,-48l440,1854r-15,-72l408,1701r-18,-87l371,1525r-19,-90l334,1348r-17,-81l302,1194r-13,-61l279,1086r-6,-31l271,1044r-6,-19l247,977,225,907,198,829,172,749,148,680,132,631r-7,-18l106,599,63,570,20,540,,527,11,515,40,487,81,445r47,-48l176,349r41,-42l246,278r12,-11l270,263r35,-10l352,240r55,-15l462,208r49,-13l544,185r14,-3l577,203r45,48l666,299r20,22l691,346r13,67l723,506r21,109l766,722r18,93l797,882r6,25l823,903r45,-8l913,887r21,-4l930,862,919,810,905,735,889,650,872,565,858,491,848,439r-4,-21l830,402,802,366,773,330,760,314r7,-9l785,281r27,-34l843,209r30,-39l899,137r19,-24l925,104r23,-3l1008,91r87,-11l1193,67r97,-13l1376,41r61,-8l1460,30r3,7l1471,57r13,27l1498,116r13,32l1524,175r9,20l1536,202r2,26l1544,294r8,95l1562,498r10,108l1580,701r6,67l1588,793r13,l1635,791r49,-3l1739,785r54,-5l1842,778r34,-2l1888,775r-1,-20l1883,702r-5,-76l1871,539r-6,-87l1860,376r-4,-53l1854,302r-15,-20l1806,236r-32,-45l1759,170r8,-7l1786,144r28,-28l1846,85r32,-30l1906,27,1925,8r9,-8l1944,r28,l2012,r48,l2106,r40,l2174,r10,l2196,r28,l2264,r46,l2358,r40,l2426,r10,l2445,8r19,19l2492,55r32,30l2555,116r29,28l2603,163r8,7l2596,191r-32,45l2531,282r-15,20l2514,323r-4,53l2505,453r-6,87l2492,627r-5,76l2483,756r-1,20l2494,777r34,2l2576,783r55,4l2686,791r49,3l2768,796r14,1l2784,771r6,-67l2798,608r10,-108l2818,390r8,-95l2832,228r2,-26l2837,195r9,-20l2859,148r13,-32l2886,84r13,-27l2907,37r3,-7l2933,33r61,8l3079,54r98,13l3275,80r87,11l3422,101r23,3l3452,113r18,24l3497,170r30,39l3558,247r26,34l3603,305r7,9l3597,330r-29,36l3539,402r-13,16l3522,439r-10,52l3498,565r-17,85l3465,735r-14,75l3440,862r-4,21l3457,887r45,8l3547,903r20,4l3573,882r13,-67l3604,722r22,-107l3647,506r19,-93l3679,346r5,-25l3704,299r44,-48l3792,203r20,-21l3826,185r33,10l3908,208r55,17l4017,240r48,13l4100,263r12,4l4124,278r28,29l4194,349r48,48l4289,445r41,42l4359,515r11,12l4350,540r-43,30l4264,599r-19,14l4238,631r-16,49l4198,749r-26,80l4145,907r-23,70l4105,1025r-6,19l4097,1055r-6,31l4081,1133r-13,61l4053,1267r-17,81l4018,1435r-19,90l3980,1614r-18,87l3945,1782r-15,72l3917,1916r-9,48l3901,1994r-3,11l3914,2015r15,12l3936,2035r7,7l3950,2050r6,8l3962,2066r5,11l3971,2086r4,11l3978,2108r2,12l3981,2132r1,13l3981,2152r-1,7l3977,2166r-3,6l3970,2178r-5,5l3960,2188r-5,4l3942,2200r-11,6l3919,2210r-9,2l3916,2219r5,7l3926,2233r5,8l3935,2249r3,8l3941,2265r3,8l3945,2282r3,8l3948,2299r,9l3948,2316r-3,9l3943,2333r-2,9l3936,2355r-7,11l3921,2378r-9,10l3901,2396r-11,8l3878,2411r-13,6l3862,2426r-4,20l3853,2466r-2,8l3858,2481r7,6l3871,2494r4,6l3878,2508r3,6l3882,2521r1,6l3881,2541r-7,15l3864,2569r-16,13l3830,2596r-24,13l3780,2621r-30,13l3715,2646r-37,12l3637,2669r-44,12l3546,2692r-51,10l3441,2712r-56,9l3327,2731r-62,8l3201,2747r-67,8l3065,2762r-71,7l2921,2775r-75,5l2768,2785r-78,4l2610,2793r-83,3l2444,2798r-85,2l2273,2801r-89,l2097,2801r-86,-1l1926,2798r-84,-2l1760,2793r-80,-4l1602,2785r-78,-5l1449,2775r-74,-6l1305,2762r-69,-7l1169,2747r-64,-8l1043,2731r-59,-10l929,2712r-55,-10l824,2692r-47,-11l733,2669r-41,-11l654,2646r-34,-12l590,2621r-26,-12l540,2596r-18,-14l506,2569r-10,-13l489,2541r-2,-14xe" fillcolor="#e7b400" stroked="f">
            <v:path arrowok="t"/>
          </v:shape>
          <v:shape id="FreeForm 14" o:spid="_x0000_s1038" style="position:absolute;left:5293;top:540;width:733;height:472;mso-wrap-style:square" coordsize="4402,2833" path="m291,1074r-3,1l285,1075r-3,-1l279,1073r-2,-2l275,1069r-2,-2l272,1064r-2,-3l270,1058r2,-4l273,1051r2,-2l277,1047r2,-2l282,1044r1,-1l283,1044r28,-9l341,1026r29,-8l401,1008r29,-8l460,992r31,-8l521,976r31,-9l583,959r32,-7l645,945r32,-8l708,930r32,-8l771,916r83,-17l938,882r84,-14l1108,854r88,-14l1283,828r88,-10l1460,808r90,-8l1641,791r91,-6l1826,780r92,-4l2012,773r94,-2l2202,770r,l2268,771r66,1l2399,773r65,2l2528,777r65,4l2657,784r64,4l2784,793r64,6l2910,805r63,6l3034,818r62,7l3156,833r62,10l3237,845r20,3l3276,851r20,3l3315,857r20,3l3354,863r19,4l3423,875r49,10l3520,894r49,9l3616,913r48,10l3712,934r47,11l3805,956r47,11l3897,980r46,12l3987,1004r45,14l4076,1031r44,13l4123,1045r2,2l4127,1049r2,2l4130,1054r,4l4130,1061r,3l4129,1067r-2,2l4125,1071r-3,2l4120,1074r-3,1l4114,1075r-3,-1l4067,1061r-44,-14l3979,1035r-45,-12l3889,1010r-45,-12l3798,987r-47,-11l3704,964r-47,-10l3610,944r-48,-10l3514,924r-48,-9l3417,906r-49,-8l3349,895r-20,-3l3310,889r-20,-3l3271,882r-19,-3l3232,876r-19,-3l3152,865r-60,-8l3030,850r-61,-7l2907,836r-62,-6l2782,825r-63,-5l2655,816r-63,-4l2527,809r-64,-2l2398,805r-65,-2l2267,802r-65,l2202,802r-96,1l2013,804r-93,3l1827,811r-93,6l1643,823r-90,7l1464,839r-89,10l1287,860r-87,12l1114,885r-86,14l944,914r-83,16l779,947r-32,7l715,960r-32,7l653,976r-32,7l590,990r-31,8l530,1005r-31,9l469,1022r-29,8l410,1038r-30,9l350,1055r-29,10l292,1074r,l291,1074xm3929,2019r-1,3l3926,2024r-2,2l3922,2028r-4,2l3916,2030r-3,1l3910,2030r-3,-1l3904,2028r-2,-2l3900,2024r-2,-3l3898,2018r-1,-3l3898,2012r202,-957l4100,1054r1,l4176,831,3872,743r-54,230l3817,976r-2,2l3813,980r-2,2l3808,983r-3,1l3802,984r-3,l3796,983r-3,-2l3790,980r-1,-3l3787,975r,-3l3786,968r1,-3l3894,520r,-2l3894,517r1,l3895,516r25,-109l3825,223,3715,343,3599,925r-1,4l3597,932r-2,2l3593,936r-3,1l3587,938r-4,l3580,938r-3,-1l3574,936r-2,-2l3570,932r-1,-3l3568,925r,-3l3568,919,3684,333r2,-4l3688,326,3817,186r,-1l3817,185r2,-1l3821,182r5,-1l3832,181r,l3832,181r,l3832,181r,l3832,181r,l3832,181r,l3832,181r,l3832,181r,l3832,181r,l3833,181r,l4133,267r4,1l4140,271r257,259l4397,530r,l4397,530r3,4l4401,537r1,5l4401,547r-1,3l4398,552r-2,2l4394,556r-120,82l4211,823r,1l4210,825r,1l4209,828r-79,235l3929,2019xm4186,802r54,-164l4112,599r-46,168l4186,802xm4258,610r92,-62l3949,426r-20,85l4104,564r,l4105,564r1,l4107,565r151,45xm4331,509l4120,296,3859,221r89,171l4331,509xm4397,530r,l4397,530r,l4397,530xm3832,181r1,l3832,181xm3832,181r,l3832,181r,l3832,181r,l3832,181r,l3832,181r,l3832,181r,xm3832,181r,l3832,181r,xm3920,542r-40,171l4035,758r46,-168l3920,542xm3545,422r3,l3551,424r2,2l3555,428r2,2l3558,433r,3l3558,439r-1,3l3556,445r-2,2l3552,449r-3,2l3546,452r-4,l3539,452,3303,415r-29,180l3503,631r3,l3509,633r2,2l3513,637r2,2l3516,642r,3l3516,648r-1,3l3514,654r-2,2l3510,658r-3,2l3505,661r-4,l3498,661,3049,592r-26,239l3022,834r-1,3l3020,839r-3,3l3015,844r-3,1l3009,846r-3,l3003,845r-3,-1l2997,842r-2,-3l2993,837r-1,-3l2992,831r,-3l3055,245,2913,54r-2,-3l2910,48r,-2l2910,43r1,-3l2912,37r3,-2l2917,33r3,-2l2923,30r3,l2929,30r2,l2934,32r3,1l2939,36r141,189l3629,313r3,1l3635,315r2,2l3639,319r2,3l3642,326r,3l3642,332r-1,3l3640,337r-2,3l3636,342r-3,1l3630,344r-4,1l3623,344,3086,258r-11,88l3545,422xm3272,410l3072,378r-19,182l3242,590r30,-180xm2217,521r,2l2216,526r1,2l2217,530r,3l2216,536r-2,4l2212,542r-2,2l2207,545r-2,1l2200,547r-314,l1883,546r-3,-1l1877,544r-2,-2l1873,540r-1,-4l1871,533r,-3l1871,527r1,-3l1873,522r2,-3l1877,518r3,-2l1883,515r3,l2185,515r,-182l1872,333r-4,l1866,332r-4,-1l1860,329r-2,-2l1856,324r-1,-4l1855,317r,-3l1856,311r2,-2l1860,306r2,-2l1866,303r2,-1l1872,302r328,l2205,302r2,1l2210,304r2,2l2214,309r2,2l2216,314r1,3l2217,318r,1l2217,319r,1l2217,521xm2516,515r3,l2522,516r3,2l2527,519r2,3l2530,524r1,3l2531,530r,3l2530,536r-1,4l2527,542r-2,2l2522,545r-3,1l2516,547r-316,l2197,546r-3,-1l2192,544r-2,-2l2188,540r-2,-4l2185,533r,-3l2185,527r1,-3l2188,522r2,-3l2192,518r2,-2l2197,515r3,l2516,515xm1328,224r3,l1334,225r3,1l1340,227r2,2l1344,231r1,3l1346,238r,3l1346,244r-1,3l1343,249r-2,3l1339,253r-3,2l1333,256,779,344r-4,1l771,344r-2,-1l766,342r-2,-2l762,337r-1,-2l760,332r,-3l760,326r1,-4l763,319r2,-2l767,315r3,-1l773,313r555,-89xm863,452r-3,l856,452r-3,-1l850,449r-2,-2l846,445r-1,-3l844,439r,-3l844,433r1,-3l847,428r2,-2l851,424r3,-2l857,422r484,-78l1344,344r3,l1350,345r2,2l1355,349r1,2l1358,354r,3l1359,360r-1,3l1357,367r-1,2l1354,371r-3,2l1349,375r-3,l1130,410r31,180l1366,558r3,l1372,559r2,1l1377,561r2,2l1381,566r1,2l1383,571r,3l1383,577r-1,3l1380,584r-2,2l1376,588r-3,1l1370,590,904,661r-3,l897,661r-3,-1l892,658r-2,-2l888,654r-1,-3l886,648r,-3l886,642r1,-3l889,637r2,-3l893,633r3,-2l899,631r231,-36l1099,415,863,452xm507,516r,1l508,517r,1l508,519r16,66l541,656r17,73l576,799r14,62l602,911r9,34l614,958r1,3l615,964r-1,3l613,969r-2,4l609,975r-3,2l603,978r-3,1l597,979r-3,-1l591,977r-2,-1l587,974r-2,-3l584,967r-2,-5l579,949r-5,-23l567,899r-9,-34l549,826r-9,-41l529,741,211,835r-3,1l205,836r-3,-1l199,834r-3,-1l194,830r-1,-2l192,825r-1,-3l191,819r1,-3l193,813r1,-2l196,809r3,-2l202,806,336,766,290,599,146,643r-4,l139,643r-3,l134,642r-3,-2l129,638r-2,-3l126,632r,-3l126,626r,-4l127,620r2,-3l131,615r3,-2l137,612,295,565r1,-1l297,564r,l298,564,473,511r-6,-27l462,461r-5,-20l453,426,21,557r-4,1l14,558r-3,-1l8,556,6,554,4,552,2,550,1,547,,544r,-3l1,537r1,-3l4,532r2,-3l8,528r3,-1l454,392,559,189r2,-3l563,184r3,-2l569,181r3,l575,181r3,l581,182r3,2l586,186r1,3l588,191r1,4l589,198r,3l587,204,482,407r4,16l491,447r8,32l507,516xm482,542l321,590r45,167l521,710r-5,-22l511,666r-5,-21l501,622r-5,-20l491,581r-5,-20l482,542xm3468,886r-1,3l3466,892r-2,2l3462,896r-4,1l3455,898r-3,1l3449,898r-3,-1l3444,896r-3,-2l3440,892r-2,-3l3437,886r,-4l3437,879r90,-449l3528,427r2,-4l3606,329,3452,133,2936,62r-71,159l2815,809r-1,3l2813,815r-2,2l2809,819r-2,2l2804,822r-3,1l2798,823r-3,-1l2792,821r-3,-2l2786,817r-1,-2l2783,812r,-3l2783,806r52,-590l2835,214r1,-3l2911,39r4,-4l2919,32r5,-2l2928,30r535,72l3469,105r4,4l3639,319r2,5l3641,329r,6l3639,339r-82,101l3468,886xm2513,776r-1,3l2511,782r-1,2l2508,786r-3,2l2502,789r-2,1l2496,790r-4,-1l2490,788r-3,-1l2485,785r-2,-3l2482,780r-1,-3l2481,774r35,-458l2517,312r2,-4l2606,186,2446,32r-246,l1956,32,1796,187r87,121l1884,312r2,4l1887,337r4,53l1896,465r7,87l1910,638r5,75l1919,767r2,21l1920,791r,3l1918,796r-2,3l1914,801r-3,2l1908,804r-4,l1901,804r-3,-1l1896,801r-3,-2l1892,796r-2,-2l1889,791r,-3l1888,769r-4,-48l1879,651r-6,-80l1867,489r-6,-74l1857,356r-3,-34l1762,195r-2,-6l1760,183r1,-5l1764,174,1938,4r5,-2l1950,r250,l2452,r7,2l2464,4r174,170l2641,178r1,5l2642,189r-2,6l2548,322r-35,454xm1463,36r2,-3l1468,32r2,-2l1473,30r3,l1479,30r3,1l1485,33r2,2l1490,37r1,3l1492,43r,3l1491,48r-1,3l1489,54,1347,245r63,583l1410,831r,3l1409,837r-2,2l1405,842r-3,2l1399,845r-3,1l1393,846r-3,-1l1387,844r-2,-2l1382,839r-1,-2l1380,834r-1,-3l1314,242r1,-6l1317,230,1463,36xm965,895r,3l965,901r-1,3l962,906r-2,3l958,911r-3,1l952,913r-3,l946,913r-2,-1l940,910r-2,-1l936,906r-2,-2l934,901,845,440,763,339r-2,-4l760,329r1,-5l763,319,929,109r4,-4l939,102,1474,30r4,l1483,32r4,3l1491,39r75,172l1566,213r1,3l1621,798r,3l1621,804r-2,3l1618,809r-2,2l1612,813r-3,1l1606,815r-3,-1l1600,814r-2,-1l1595,811r-2,-2l1591,806r-1,-2l1590,801,1537,221,1466,62,950,133,796,329r76,94l874,427r1,3l965,895xm503,2016r,3l503,2022r-1,3l501,2027r-2,3l497,2031r-3,2l491,2034r-3,l485,2034r-3,-1l479,2032r-3,-2l474,2028r-1,-3l472,2022,272,1063,128,638,7,555,4,553,2,550,1,547r,-3l1,540r,-4l3,533r2,-3l262,271r3,-3l269,267,570,181r3,l578,182r4,1l585,186,714,326r2,3l718,333,834,919r,3l834,925r-1,4l832,932r-2,2l827,936r-2,1l822,938r-3,l815,938r-3,-1l809,936r-2,-2l805,932r-1,-3l803,925,687,343,569,214,282,296,40,540r111,74l154,618r2,4l301,1054r,l302,1055r201,961xm478,2232r-4,l471,2232r-2,l466,2231r-3,-2l461,2227r-2,-2l458,2222r,-4l457,2215r1,-2l459,2210r3,-5l466,2202r,l466,2202r,l466,2202r1,l467,2202r,l467,2202r,l468,2202r,l468,2202r,l468,2202r-1,l478,2232xm468,2202r,-1l468,2201r,l488,2194r20,-7l529,2180r20,-8l572,2165r21,-7l617,2152r22,-7l664,2138r23,-8l712,2124r26,-7l763,2110r27,-6l815,2097r28,-7l914,2074r74,-15l1064,2043r78,-14l1223,2016r83,-13l1390,1991r86,-10l1563,1971r89,-8l1742,1954r91,-6l1924,1943r92,-3l2108,1937r94,l2202,1937r64,l2331,1938r64,2l2459,1943r63,3l2586,1950r63,4l2712,1960r62,6l2836,1973r61,7l2958,1987r59,8l3075,2003r59,10l3191,2022r37,6l3265,2035r36,6l3336,2049r89,18l3511,2085r82,21l3671,2125r73,22l3814,2168r66,22l3940,2211r2,1l3945,2214r2,2l3948,2219r1,4l3949,2225r,3l3948,2231r-1,3l3945,2237r-2,2l3940,2240r-2,1l3935,2241r-3,l3929,2240r-60,-22l3805,2198r-70,-22l3662,2156r-78,-20l3504,2116r-87,-18l3329,2079r-34,-7l3259,2066r-37,-6l3186,2053r-57,-10l3071,2035r-58,-9l2953,2018r-60,-7l2833,2003r-62,-6l2710,1991r-63,-5l2585,1982r-64,-4l2458,1974r-64,-2l2330,1970r-64,-1l2202,1968r,l2109,1969r-92,2l1926,1975r-91,5l1745,1986r-90,7l1566,2002r-86,10l1394,2023r-84,11l1228,2046r-80,15l1071,2074r-76,15l921,2105r-71,16l824,2127r-27,8l770,2141r-24,7l720,2154r-24,7l672,2167r-24,7l626,2182r-23,7l581,2195r-22,7l539,2209r-21,7l499,2224r-20,7l479,2231r,l468,2202xm479,2231r,l479,2231r-1,l478,2232r1,-1xm3883,2542r,l3883,2536r-2,-6l3878,2524r-4,-7l3869,2511r-5,-6l3857,2499r-8,-6l3830,2482r-21,-13l3782,2458r-30,-12l3720,2434r-37,-10l3643,2413r-43,-10l3554,2393r-49,-11l3452,2373r-54,-9l3340,2355r-62,-9l3214,2338r-66,-8l3079,2324r-71,-7l2935,2311r-75,-6l2783,2300r-78,-4l2625,2292r-82,-3l2460,2287r-85,-2l2290,2284r-87,l2202,2284r-2,l2113,2284r-86,1l1942,2287r-83,2l1777,2292r-80,4l1619,2300r-77,5l1467,2311r-73,6l1323,2324r-69,6l1187,2338r-63,8l1062,2355r-58,9l949,2373r-52,9l848,2393r-46,10l759,2413r-40,11l682,2436r-32,10l620,2458r-27,11l582,2475r-10,6l561,2487r-9,6l545,2499r-7,6l533,2511r-5,6l524,2524r-3,6l519,2536r,6l519,2542r,l519,2548r2,7l524,2561r4,7l533,2574r5,6l545,2586r7,5l561,2597r11,6l582,2610r11,6l620,2627r30,11l682,2649r37,12l759,2671r43,10l848,2691r49,11l949,2711r55,9l1062,2729r62,10l1188,2747r66,7l1323,2761r71,7l1467,2773r75,6l1619,2785r78,4l1777,2792r82,3l1942,2798r84,1l2112,2800r87,1l2202,2801r,l2289,2800r86,-1l2460,2798r83,-3l2625,2792r80,-3l2783,2785r77,-6l2935,2773r73,-5l3079,2761r69,-7l3214,2747r64,-8l3340,2729r58,-9l3453,2711r52,-9l3554,2691r46,-10l3643,2671r40,-10l3720,2649r32,-11l3782,2627r27,-11l3820,2610r10,-7l3841,2597r8,-6l3857,2586r7,-6l3869,2574r5,-6l3878,2561r3,-6l3883,2548r,-6l3883,2542xm3914,2542r,l3914,2542r,8l3912,2558r-3,8l3905,2574r-5,7l3894,2589r-7,7l3878,2603r-9,8l3859,2618r-11,7l3835,2632r-26,14l3777,2660r-35,13l3703,2685r-42,13l3616,2709r-49,11l3516,2731r-55,11l3403,2752r-59,9l3282,2769r-64,8l3151,2786r-68,7l3011,2799r-73,6l2862,2810r-77,5l2707,2819r-81,5l2544,2827r-84,3l2375,2831r-86,1l2202,2833r,l2199,2833r-87,-1l2026,2831r-85,-1l1858,2827r-82,-3l1695,2819r-78,-4l1540,2810r-76,-5l1391,2799r-72,-6l1251,2786r-67,-9l1120,2769r-62,-8l999,2752r-58,-10l886,2731r-51,-11l786,2709r-45,-11l699,2685r-39,-12l625,2660r-32,-14l567,2632r-13,-7l543,2618r-10,-7l524,2603r-10,-7l507,2589r-5,-8l497,2574r-4,-8l490,2558r-2,-8l488,2542r,l488,2542r,-8l490,2527r3,-9l497,2511r5,-8l507,2496r7,-7l524,2481r9,-8l543,2466r11,-7l567,2452r26,-13l625,2425r35,-13l699,2400r42,-13l786,2375r48,-11l886,2354r55,-12l999,2333r59,-9l1120,2315r64,-8l1251,2299r68,-7l1391,2285r73,-5l1540,2274r77,-5l1695,2265r81,-5l1858,2257r84,-2l2027,2253r86,-1l2200,2252r2,l2203,2252r87,l2376,2253r85,2l2544,2257r82,3l2707,2265r78,4l2862,2274r76,6l3011,2285r72,7l3151,2299r67,8l3282,2315r62,9l3403,2333r58,9l3516,2353r51,11l3616,2375r45,12l3703,2400r39,12l3777,2425r31,14l3835,2452r13,7l3859,2466r10,7l3878,2481r9,8l3894,2496r6,7l3905,2511r4,7l3912,2527r2,7l3914,2542xm3506,1235r1,-3l3509,1229r2,-3l3513,1224r3,-1l3518,1222r3,-1l3525,1222r2,1l3530,1224r2,2l3534,1229r2,3l3536,1235r1,3l3536,1241r-61,299l3474,1543r-1,3l3471,1548r-3,2l3466,1551r-3,1l3459,1552r-3,l3453,1551r-3,-1l3448,1548r-2,-2l3445,1543r-1,-3l3444,1537r,-3l3506,1235xm3736,1949r-1,3l3733,1954r-2,2l3729,1958r-3,1l3723,1960r-3,l3717,1960r-3,-2l3712,1957r-3,-2l3707,1952r-1,-2l3705,1947r,-3l3706,1941r91,-322l3798,1615r2,-3l3802,1610r2,-1l3807,1608r3,-1l3813,1607r3,l3819,1608r2,2l3823,1612r2,3l3826,1618r1,3l3827,1624r,3l3736,1949xm3913,1325r-2,3l3910,1330r-2,3l3905,1334r-2,2l3900,1336r-3,l3894,1336r-3,-1l3888,1333r-2,-2l3884,1329r-1,-3l3882,1323r,-3l3883,1317r81,-299l3965,1015r2,-3l3969,1009r2,-1l3974,1006r3,l3980,1006r3,l3986,1007r2,2l3990,1011r2,3l3993,1017r1,3l3994,1023r,3l3913,1325xm3175,1170r-1,3l3172,1176r-1,2l3168,1180r-3,2l3162,1183r-3,l3156,1183r-3,-1l3150,1181r-2,-2l3146,1176r-1,-2l3144,1171r-1,-3l3143,1165r53,-310l3197,852r1,-2l3200,847r2,-2l3205,844r4,-1l3212,843r3,l3218,844r3,1l3223,847r2,2l3226,852r1,2l3228,857r,4l3175,1170xm3067,1820r-1,3l3064,1826r-1,2l3060,1830r-2,3l3055,1834r-3,l3049,1834r-3,-1l3043,1831r-2,-2l3038,1827r-1,-3l3036,1821r-1,-3l3035,1815r56,-333l3092,1479r1,-2l3095,1474r3,-2l3100,1471r3,-1l3106,1469r3,1l3112,1470r3,2l3117,1474r2,2l3120,1478r1,3l3122,1484r,4l3067,1820xm2217,1110r,3l2216,1116r-2,2l2213,1120r-3,2l2208,1124r-3,1l2202,1125r-4,l2195,1124r-3,-2l2190,1120r-2,-2l2187,1116r-1,-3l2185,1110r,-324l2186,783r1,-3l2188,777r2,-2l2192,773r3,-1l2198,771r4,-1l2205,771r3,1l2210,773r3,2l2214,777r2,3l2217,783r,3l2217,1110xm1368,1819r,3l1367,1825r,3l1365,1830r-2,3l1360,1835r-3,1l1354,1837r-3,l1348,1837r-3,-1l1343,1835r-3,-2l1339,1829r-2,-2l1336,1824r-56,-336l1280,1484r,-3l1281,1478r2,-2l1285,1474r2,-2l1290,1470r3,l1296,1469r3,1l1302,1471r2,1l1307,1474r1,3l1310,1479r1,3l1368,1819xm865,1237r,-3l866,1231r,-4l868,1225r2,-2l872,1221r3,-2l878,1218r3,l884,1218r3,1l889,1221r2,1l893,1225r2,2l896,1231r61,307l957,1541r,3l956,1547r-1,2l953,1551r-3,2l948,1555r-3,1l941,1556r-3,l935,1555r-3,-2l930,1551r-2,-2l927,1546r-1,-3l865,1237xm696,1941r1,3l697,1947r-1,3l695,1952r-2,3l690,1957r-2,1l685,1960r-3,l679,1960r-3,-1l673,1958r-2,-2l669,1954r-2,-2l666,1949,575,1627r,-3l575,1621r1,-3l577,1615r1,-3l581,1610r2,-2l586,1607r3,l592,1607r3,1l598,1609r2,1l602,1612r2,3l605,1619r91,322xm521,1314r1,4l522,1321r-1,3l520,1326r-2,3l516,1331r-2,1l511,1333r-3,1l505,1334r-3,-1l499,1332r-2,-2l495,1328r-2,-2l492,1323,408,1024r,-3l408,1018r,-3l410,1011r1,-2l413,1007r3,-2l419,1004r3,-1l425,1004r3,l430,1005r3,2l435,1009r2,3l438,1016r83,298xm1259,1167r,3l1258,1173r-1,3l1256,1179r-2,2l1252,1183r-3,1l1246,1186r-3,l1240,1186r-3,-2l1233,1182r-2,-2l1229,1178r-1,-3l1227,1172,1174,860r,-3l1175,854r,-2l1177,849r2,-2l1181,845r3,-1l1187,843r3,l1193,843r4,1l1199,846r3,1l1203,850r2,2l1206,855r53,312xm494,2228r-1,3l492,2233r-1,3l489,2238r-3,2l484,2241r-4,1l477,2242r-2,l475,2242r-1,l468,2241r-8,-2l453,2237r-8,-3l445,2234r-11,-5l424,2222r-9,-8l407,2206r-8,-10l393,2185r-2,-5l389,2173r-1,-7l388,2160r,-11l389,2138r1,-11l393,2117r2,-9l399,2099r4,-10l407,2081r9,-15l426,2052r12,-14l451,2027r12,-10l476,2009r13,-9l501,1993r24,-10l543,1976r,l543,1976r,l563,1969r20,-7l604,1954r21,-6l647,1941r22,-6l692,1929r23,-7l738,1915r23,-6l786,1904r24,-6l836,1892r25,-5l887,1881r26,-5l982,1862r71,-13l1126,1838r76,-12l1279,1816r78,-10l1437,1798r81,-8l1601,1782r84,-6l1769,1771r86,-4l1941,1764r86,-3l2114,1760r88,-1l2203,1759r60,1l2322,1760r61,1l2443,1763r60,2l2562,1768r60,3l2681,1774r58,4l2797,1782r58,5l2911,1793r57,5l3024,1804r54,6l3133,1817r35,4l3202,1826r35,5l3271,1837r85,13l3438,1865r79,17l3594,1898r71,18l3734,1935r33,10l3799,1955r30,11l3859,1976r18,7l3901,1993r12,7l3926,2009r13,8l3951,2027r13,11l3976,2052r10,14l3995,2081r4,8l4003,2099r4,9l4009,2117r2,10l4013,2138r1,11l4014,2160r,2l4014,2164r-1,10l4009,2185r-5,9l3998,2202r-7,9l3982,2218r-10,8l3961,2231r-10,5l3942,2239r-9,2l3925,2242r-3,l3918,2241r-2,-1l3913,2238r-2,-2l3910,2233r-1,-2l3908,2227r,-3l3909,2221r1,-3l3912,2215r2,-2l3917,2212r3,-1l3924,2210r5,l3935,2208r6,-2l3948,2203r7,-4l3962,2194r7,-5l3974,2183r3,-5l3980,2172r1,-5l3982,2162r,l3982,2160r,l3982,2151r-1,-9l3980,2133r-2,-8l3974,2110r-7,-14l3959,2082r-9,-11l3941,2061r-10,-10l3919,2042r-11,-8l3897,2027r-11,-6l3865,2012r-16,-6l3819,1995r-31,-10l3758,1975r-33,-9l3657,1946r-72,-17l3510,1911r-78,-15l3350,1882r-84,-15l3232,1862r-34,-5l3163,1853r-33,-5l3075,1842r-54,-7l2965,1829r-56,-6l2852,1818r-56,-4l2737,1809r-58,-3l2620,1802r-59,-3l2502,1797r-60,-2l2383,1793r-61,-1l2262,1791r-59,l2202,1791r-88,1l2028,1793r-86,2l1856,1799r-85,4l1687,1808r-84,6l1521,1821r-81,7l1360,1838r-77,9l1206,1857r-75,11l1058,1880r-70,13l919,1906r-26,5l868,1916r-25,7l819,1929r-25,5l769,1940r-23,6l722,1952r-22,6l678,1965r-22,7l634,1978r-20,7l593,1991r-19,7l554,2006r,l553,2006r,l537,2012r-21,9l505,2027r-11,7l483,2042r-12,9l461,2061r-10,10l443,2082r-9,14l428,2110r-5,15l422,2133r-1,9l420,2151r-1,9l420,2167r3,7l427,2182r4,5l437,2193r7,4l451,2201r7,4l458,2205r3,2l463,2207r3,-4l468,2201r4,l477,2201r,5l477,2210r,l479,2208r4,l485,2208r3,l492,2208r3,l498,2208r2,1l500,2212r,3l498,2221r-4,7xm419,1687r-3,l413,1687r-3,l407,1686r-2,-2l403,1682r-2,-3l400,1677r-1,-3l399,1671r1,-3l401,1665r1,-3l404,1659r3,-1l410,1656r,l435,1648r27,-7l488,1633r26,-7l542,1618r27,-8l596,1603r28,-7l652,1589r27,-7l708,1575r29,-7l765,1561r29,-6l823,1549r28,-6l928,1527r77,-14l1084,1499r80,-13l1245,1474r82,-10l1410,1454r85,-9l1580,1437r86,-7l1753,1424r88,-5l1930,1416r89,-3l2110,1411r92,l2202,1411r63,l2329,1412r62,1l2454,1415r61,2l2576,1420r62,3l2698,1427r61,5l2818,1436r60,6l2937,1448r58,6l3053,1461r57,7l3168,1476r35,5l3240,1486r36,7l3313,1498r91,16l3493,1531r88,18l3667,1568r84,21l3834,1610r80,23l3992,1656r2,1l3996,1659r2,3l3999,1664r,3l3999,1670r-1,2l3997,1675r-1,3l3995,1681r-1,2l3992,1685r-2,1l3988,1687r-3,l3983,1687r-78,-23l3826,1641r-82,-21l3660,1599r-85,-19l3487,1561r-89,-16l3308,1529r-36,-6l3236,1517r-37,-5l3162,1507r-56,-7l3049,1493r-58,-8l2934,1479r-59,-6l2816,1468r-59,-5l2696,1459r-60,-4l2575,1452r-61,-3l2452,1447r-62,-2l2328,1443r-63,-1l2202,1442r,l2110,1442r-90,3l1931,1447r-88,4l1755,1456r-87,6l1583,1468r-85,8l1414,1485r-83,10l1249,1506r-80,11l1089,1531r-78,13l934,1558r-75,16l829,1580r-29,6l771,1592r-28,7l715,1605r-29,7l659,1619r-27,7l604,1633r-26,7l550,1648r-26,7l498,1663r-27,8l446,1679r-27,7l419,1687xm358,1380r-4,1l351,1381r-3,-1l346,1379r-3,-1l341,1376r-2,-3l338,1370r-1,-3l337,1364r1,-3l339,1359r2,-4l343,1353r2,-2l348,1350r,l349,1350r28,-9l405,1333r27,-8l461,1317r29,-9l518,1301r29,-8l576,1286r29,-8l635,1270r29,-7l695,1256r29,-6l754,1243r31,-6l815,1230r80,-16l975,1199r82,-15l1139,1171r84,-12l1307,1148r86,-11l1479,1128r88,-7l1655,1114r90,-6l1834,1103r91,-5l2016,1095r92,-1l2202,1093r,l2266,1093r65,1l2394,1096r64,2l2521,1101r63,3l2646,1107r63,4l2770,1116r62,5l2892,1126r60,6l3012,1139r59,8l3131,1154r58,8l3227,1167r38,6l3302,1179r38,7l3434,1202r93,17l3619,1239r90,20l3799,1281r86,22l3970,1328r84,24l4057,1354r2,1l4061,1357r2,4l4064,1364r1,3l4065,1370r-1,3l4063,1375r-2,3l4059,1380r-3,2l4054,1383r-3,l4048,1383r-4,l3961,1357r-85,-23l3790,1311r-88,-21l3612,1269r-91,-18l3429,1233r-94,-17l3298,1210r-38,-6l3223,1199r-38,-6l3127,1186r-59,-9l3009,1170r-60,-6l2889,1158r-61,-6l2767,1147r-60,-4l2644,1138r-61,-3l2520,1132r-63,-3l2394,1127r-64,-1l2266,1125r-64,l2202,1125r-94,l2017,1127r-91,3l1836,1134r-89,4l1658,1145r-89,7l1482,1160r-86,9l1311,1179r-84,12l1144,1203r-82,12l980,1230r-79,15l822,1260r-30,7l761,1274r-30,7l702,1287r-30,7l642,1301r-28,7l584,1316r-29,8l527,1331r-29,8l469,1347r-27,8l414,1364r-29,8l359,1380r,l358,1380xm2530,302r3,l2536,303r4,1l2542,306r2,3l2546,311r,3l2547,317r-1,3l2546,324r-2,3l2542,329r-2,2l2536,332r-3,1l2530,333r-330,l2197,333r-3,-1l2192,331r-2,-2l2188,327r-2,-3l2185,320r,-3l2185,314r1,-3l2188,309r2,-3l2192,304r2,-1l2197,302r3,l2530,302xm1775,201r-3,l1769,200r-3,-2l1764,197r-2,-4l1760,191r,-3l1759,185r1,-3l1760,179r2,-3l1764,174r2,-2l1769,171r3,-1l1775,169r425,l2627,169r3,1l2633,171r3,1l2638,174r2,2l2641,179r1,3l2643,185r-1,3l2641,191r-1,2l2638,197r-2,1l2633,200r-3,1l2627,201r-425,l2202,201r,l2200,201r,l2200,201r,l1775,201xm2200,201r,l2200,201xm2202,201r,l2200,201r,l2200,201r2,xm2202,201r,l2202,201xm2516,530r-13,l2467,530r-50,l2358,530r-57,l2250,530r-35,l2200,530r316,xm2217,1775r,3l2216,1781r-1,2l2213,1786r-2,2l2208,1790r-3,1l2202,1791r-4,l2195,1790r-3,-2l2190,1786r-2,-3l2187,1781r-1,-3l2186,1775r-1,-349l2186,1423r1,-3l2188,1418r2,-3l2192,1413r3,-1l2198,1411r4,l2205,1411r3,1l2210,1413r3,2l2214,1418r2,2l2217,1423r,3l2217,1775xm2597,1437r,3l2595,1443r-1,3l2592,1448r-3,2l2587,1451r-3,1l2580,1452r-4,-1l2574,1450r-3,-2l2569,1446r-2,-3l2566,1440r-1,-3l2565,1434r27,-313l2593,1118r1,-3l2595,1112r2,-2l2600,1108r3,-1l2606,1107r3,l2612,1107r3,1l2617,1110r2,2l2622,1114r1,3l2624,1120r,3l2597,1437xm1837,1434r-1,3l1836,1440r-1,3l1833,1446r-2,2l1828,1450r-2,1l1821,1452r-3,l1815,1451r-2,-1l1810,1448r-2,-2l1806,1443r-1,-3l1805,1437r-27,-314l1778,1120r1,-3l1780,1114r3,-2l1785,1110r2,-2l1790,1107r3,l1796,1107r3,l1802,1108r2,2l1806,1112r2,3l1809,1118r1,3l1837,1434xm1395,2421r-36,2l1285,2430r-99,11l1076,2454r-56,7l966,2470r-49,10l872,2490r-20,5l835,2501r-16,5l805,2512r-10,6l787,2525r-5,6l781,2538r,6l784,2550r3,6l793,2562r6,6l807,2573r10,5l826,2583r23,9l875,2600r28,7l932,2615r61,11l1050,2635r48,6l1130,2646r-5,31l1087,2672r-53,-7l1004,2661r-32,-5l939,2649r-31,-7l877,2634r-30,-9l833,2620r-13,-6l807,2609r-11,-8l786,2595r-9,-7l768,2581r-7,-8l756,2564r-4,-8l749,2547r,-10l749,2533r1,-5l752,2524r2,-5l759,2511r9,-8l768,2503r7,-4l782,2494r8,-4l799,2485r22,-9l846,2468r29,-8l908,2452r36,-7l982,2438r42,-8l1070,2423r48,-6l1168,2411r53,-6l1275,2400r58,-5l1392,2389r102,-7l1594,2375r101,-5l1796,2366r101,-4l1999,2360r101,-2l2200,2358r102,l2403,2360r102,2l2606,2366r101,4l2808,2375r100,7l3010,2389r59,6l3127,2400r54,5l3234,2411r50,6l3332,2423r46,7l3420,2438r38,7l3494,2452r33,8l3556,2468r25,8l3603,2485r9,5l3620,2494r7,5l3634,2503r,l3642,2511r6,8l3650,2524r2,4l3653,2533r,4l3652,2547r-2,9l3646,2564r-5,9l3634,2581r-9,7l3616,2595r-10,6l3595,2609r-14,5l3569,2620r-14,5l3525,2634r-31,8l3462,2649r-32,7l3398,2661r-30,4l3315,2672r-38,5l3272,2646r32,-5l3352,2635r57,-9l3470,2615r29,-8l3527,2600r26,-8l3576,2583r9,-5l3595,2573r8,-5l3609,2562r5,-6l3618,2550r3,-6l3621,2538r-1,-7l3615,2525r-8,-7l3597,2512r-14,-6l3567,2501r-17,-6l3530,2490r-45,-10l3436,2470r-54,-9l3326,2454r-110,-13l3116,2430r-73,-7l3007,2421r-102,-8l2805,2407r-102,-5l2603,2397r-101,-3l2401,2390r-100,-1l2200,2388r-100,1l2000,2390r-101,4l1799,2397r-100,5l1597,2407r-100,6l1395,2421xe" fillcolor="#1f1a17" stroked="f">
            <v:path arrowok="t"/>
            <o:lock v:ext="edit" verticies="t"/>
          </v:shape>
          <v:shape id="FreeForm 15" o:spid="_x0000_s1039" style="position:absolute;left:5626;top:865;width:67;height:56;mso-wrap-style:square" coordsize="398,332" path="m398,166r-1,-17l394,132r-5,-15l383,102,375,87,364,73,353,61,340,48,326,38,310,29,294,20,276,14,258,7,239,3,219,1,198,,179,1,159,3,140,7r-18,7l104,20,88,29,72,38,58,48,45,61,34,73,23,87r-8,15l9,117,4,132,1,149,,166r,8l1,183r1,8l4,199r5,16l15,231r8,14l34,258r11,14l58,283r14,11l88,303r16,9l122,319r18,6l159,329r20,2l198,332r21,-1l239,329r19,-4l276,319r18,-7l310,303r16,-9l340,283r13,-11l364,258r11,-13l383,231r6,-16l394,199r3,-16l398,166xe" fillcolor="#da251d" stroked="f">
            <v:path arrowok="t"/>
          </v:shape>
          <v:shape id="FreeForm 16" o:spid="_x0000_s1040" style="position:absolute;left:5624;top:863;width:71;height:60;mso-wrap-style:square" coordsize="432,364" path="m399,182r,l398,167r-2,-15l391,138r-6,-13l377,112,368,99,358,88,347,78,333,67,319,58,304,51,288,45,271,40,253,36,235,34,217,33r-2,l215,33r-18,1l179,36r-18,4l144,45r-16,6l113,58,99,67,85,78,74,88,64,99r-9,13l47,125r-6,13l36,152r-2,15l33,182r,l33,182r1,15l36,212r5,14l47,239r8,14l64,264r10,12l85,287r14,10l113,305r15,8l144,319r17,5l179,329r18,2l215,332r,l217,332r18,-1l253,329r18,-5l288,319r16,-6l319,305r14,-8l347,287r11,-11l368,264r9,-11l385,239r6,-13l396,212r2,-15l399,182r,xm432,182r,l432,182r,9l431,201r-1,9l428,219r-4,9l422,236r-4,10l414,254r-9,15l395,285r-14,14l367,312r-15,11l335,334r-17,9l299,350r-19,6l260,360r-22,3l217,364r-2,l215,364r-21,-1l172,360r-20,-4l133,350r-19,-7l97,334,79,323,65,312,51,299,37,285,27,269,18,254r-4,-8l10,236,7,228,4,219,2,210,1,201,,191r,-9l,182r,l,172r1,-9l2,153r2,-9l7,136r3,-9l14,119r4,-9l27,94,37,79,51,65,65,52,79,41,97,31,114,21r19,-7l152,8,172,3,194,1,215,r,l217,r21,1l260,3r20,5l299,14r19,7l335,31r17,10l367,52r14,13l395,79r10,15l414,110r4,9l422,127r2,9l428,145r2,8l431,163r1,9l432,182xe" fillcolor="#1f1a17" stroked="f">
            <v:path arrowok="t"/>
            <o:lock v:ext="edit" verticies="t"/>
          </v:shape>
          <v:shape id="FreeForm 17" o:spid="_x0000_s1041" style="position:absolute;left:5713;top:888;width:22;height:19;mso-wrap-style:square" coordsize="132,114" path="m132,61r,-6l132,50r-2,-7l129,38r-3,-5l123,28r-3,-4l116,20r-5,-4l106,12,101,9,95,7,89,5,83,3,76,1,70,,63,,57,1,50,3,44,4,38,6,32,9r-5,3l22,15r-4,4l14,23r-4,4l7,32,4,37,2,42,1,49,,54r,6l1,66r1,5l4,76r3,5l10,86r4,5l18,95r4,4l27,103r5,3l38,108r6,3l50,112r7,1l64,114r6,l77,114r6,-1l89,111r6,-2l101,106r6,-3l111,100r5,-4l120,92r3,-5l126,82r3,-5l130,72r2,-5l132,61xe" stroked="f">
            <v:path arrowok="t"/>
          </v:shape>
          <v:shape id="FreeForm 18" o:spid="_x0000_s1042" style="position:absolute;left:5711;top:886;width:27;height:24;mso-wrap-style:square" coordsize="164,144" path="m132,75r,l132,74r,l131,66r-2,-8l125,51r-5,-6l113,40r-9,-4l95,33,86,31r,l86,31r,l86,31r46,44xm164,75r,1l164,77r-2,10l159,96r-4,10l148,114r-6,8l134,128r-9,6l115,138r,l106,141r-8,2l98,143r-9,1l80,144r-1,l78,144r-1,l76,144r-9,-1l60,141r-7,-2l46,136r-7,-3l33,130r-6,-4l21,121r-5,-5l12,110,8,105,5,97,3,91,1,84,,78,,71,,70r,l,69,1,58,4,48,9,39r5,-8l21,23r9,-7l39,10,48,6,56,3,65,2,74,1,83,r,l83,r,l84,r1,l87,1r1,l88,1r8,l103,3r7,2l118,8r6,3l130,15r6,5l141,24r5,5l151,35r4,6l158,47r3,6l163,61r1,6l164,74r,1xm86,31r-1,l84,31r-1,l83,31r-1,l77,31r-6,1l65,33r-5,2l54,37r-5,3l44,44r-4,4l37,53r-3,5l32,64r,6l32,71r,l32,79r3,7l39,93r5,6l51,105r8,5l68,113r10,1l79,114r1,l80,114r1,l87,114r5,l92,114r,l92,114r6,-2l103,111r,l109,108r6,-3l120,100r4,-4l127,91r3,-5l131,81r1,-6l86,31xe" fillcolor="#1f1a17" stroked="f">
            <v:path arrowok="t"/>
            <o:lock v:ext="edit" verticies="t"/>
          </v:shape>
          <v:shape id="FreeForm 19" o:spid="_x0000_s1043" style="position:absolute;left:5578;top:888;width:22;height:19;mso-wrap-style:square" coordsize="132,114" path="m,61l,55,1,50,2,43,4,38,7,33r3,-5l13,24r4,-4l21,16r6,-4l32,9,38,7,44,5,50,3,56,1,63,r7,l77,1r6,2l89,4r6,2l100,9r5,3l111,15r5,4l120,23r3,4l126,32r3,5l130,42r2,7l132,54r,6l132,66r-2,5l128,76r-2,5l123,86r-4,5l116,95r-5,4l105,103r-5,3l95,108r-6,3l83,112r-7,1l70,114r-8,l56,114r-7,-1l43,111r-5,-2l32,106r-5,-3l21,100,17,96,13,92,9,87,6,82,4,77,2,72,1,67,,61xe" stroked="f">
            <v:path arrowok="t"/>
          </v:shape>
          <v:shape id="FreeForm 20" o:spid="_x0000_s1044" style="position:absolute;left:5576;top:886;width:27;height:24;mso-wrap-style:square" coordsize="163,144" path="m,77l,76,,75r,l,68,1,61,3,53,5,47,8,41r4,-6l16,29r5,-5l26,20r6,-5l38,11,46,8,52,5,60,3,67,1r8,l76,r1,l78,r1,l89,1r9,1l106,3r8,3l114,6r11,4l134,16r8,7l148,31r6,8l158,48r3,9l163,69r,1l163,71r,l163,78r-2,7l160,91r-3,7l154,105r-4,5l146,116r-5,5l136,125r-6,5l123,133r-6,3l110,139r-7,2l96,143r-8,1l87,144r-2,l84,144r-1,l73,144r-8,-1l56,141r-8,-3l38,134r-9,-6l21,122r-7,-8l8,106,4,96,1,87,,77xm31,74r,1l31,75r,6l33,86r3,5l39,96r5,4l49,105r5,3l60,111r5,1l70,113r6,1l81,114r2,l84,114r1,l85,114r1,l95,113r9,-3l112,105r7,-6l125,93r4,-7l131,79r1,-8l132,71r,l132,70r-1,-6l129,58r-2,-5l123,48r-5,-4l114,40r-6,-3l103,35r,-1l98,33,92,32,87,31r-7,l79,31r-1,l77,31r,l67,33r-9,3l51,40r-7,5l38,51r-4,7l31,66r,8xm88,144r,l88,144xe" fillcolor="#1f1a17" stroked="f">
            <v:path arrowok="t"/>
            <o:lock v:ext="edit" verticies="t"/>
          </v:shape>
          <v:shape id="FreeForm 21" o:spid="_x0000_s1045" style="position:absolute;left:5441;top:902;width:22;height:19;mso-wrap-style:square" coordsize="133,114" path="m,60l,55,1,49,2,43,4,38,7,33r3,-5l14,23r4,-4l23,15r4,-3l33,9,38,6,44,3,50,1,57,r7,l71,r6,l83,1r6,2l96,6r5,2l107,11r4,4l116,18r4,4l123,27r3,5l129,37r2,5l132,47r1,7l133,60r-1,5l131,70r-2,6l126,81r-3,4l120,90r-4,5l111,99r-4,3l101,105r-5,3l89,110r-6,2l77,113r-7,1l63,114r-6,-1l50,112r-6,-2l38,108r-6,-2l27,103r-5,-3l18,96,14,92,10,86,7,82,4,77,2,71,1,66,,60xe" stroked="f">
            <v:path arrowok="t"/>
          </v:shape>
          <v:shape id="FreeForm 22" o:spid="_x0000_s1046" style="position:absolute;left:5438;top:900;width:28;height:23;mso-wrap-style:square" coordsize="164,143" path="m,76l,75,,74r,l,67,1,59,3,53,5,46,9,40r3,-6l17,29r4,-5l28,18r5,-4l39,10,46,7,53,5,60,3,67,1,76,r1,l78,r1,l81,r8,l98,1r8,2l115,6r,-1l125,10r9,5l142,23r7,7l155,38r5,9l163,57r1,11l164,69r,1l164,70r,7l163,84r-2,7l158,97r-3,6l151,110r-5,5l142,120r-6,5l131,129r-6,4l118,136r-7,3l103,141r-7,1l88,143r-1,l86,143r-2,l83,143r-9,l65,142r-8,-2l49,138,39,133r-9,-5l21,121r-7,-7l9,105,4,96,1,86,,76xm32,73r,1l32,75r1,5l34,86r3,5l40,95r4,5l49,103r5,5l60,110r5,2l71,113r6,1l83,114r1,l84,114r1,l86,114r,l95,112r9,-3l113,104r7,-6l125,93r4,-7l131,79r1,-8l132,71r,-1l132,70r-1,-6l130,58r-3,-5l124,48r-4,-4l115,40r-6,-3l103,34r,l98,32,93,31r-6,l81,30r-1,l80,30r-1,l78,31,67,32r-8,3l51,39r-7,6l39,51r-4,6l32,66r,7xm88,143r,l88,143xe" fillcolor="#1f1a17" stroked="f">
            <v:path arrowok="t"/>
            <o:lock v:ext="edit" verticies="t"/>
          </v:shape>
          <v:shape id="FreeForm 23" o:spid="_x0000_s1047" style="position:absolute;left:5851;top:902;width:22;height:19;mso-wrap-style:square" coordsize="132,114" path="m,60l,55,1,49,2,43,4,38,6,33,9,28r4,-5l17,19r4,-4l26,12,32,9,38,6,44,3,50,1,56,r7,l70,r7,l83,1r6,2l95,6r5,2l105,11r5,4l115,18r4,4l123,27r3,5l128,37r2,5l132,47r,7l132,60r-1,5l130,70r-2,6l126,81r-3,4l119,90r-4,5l110,99r-5,3l100,105r-6,3l89,110r-6,2l76,113r-6,1l62,114r-6,-1l49,112r-6,-2l37,108r-5,-2l26,103r-5,-3l17,96,13,92,9,86,6,82,4,77,2,71,1,66,,60xe" stroked="f">
            <v:path arrowok="t"/>
          </v:shape>
          <v:shape id="FreeForm 24" o:spid="_x0000_s1048" style="position:absolute;left:5848;top:900;width:28;height:23;mso-wrap-style:square" coordsize="164,143" path="m,76l,75,,74r,l,67,2,59,4,53,6,46,9,40r4,-6l17,29r5,-5l27,18r6,-4l39,10,47,7,53,5,60,3,68,1,76,r1,l78,r1,l80,,90,r9,1l107,3r8,3l115,5r10,5l134,15r8,8l149,30r6,8l159,47r3,10l164,68r,1l164,70r,l163,77r-1,7l161,91r-3,6l155,103r-4,7l147,115r-5,5l137,125r-6,4l124,133r-6,3l111,139r-7,2l97,142r-8,1l88,143r-2,l84,143r-1,l74,143r-9,-1l57,140r-8,-2l38,133r-8,-5l22,121r-7,-7l9,105,5,96,2,86,,76xm31,73r,1l31,75r1,5l34,86r2,5l40,95r5,5l50,103r5,5l61,110r5,2l71,113r6,1l82,114r1,l84,114r2,l86,114r,l96,112r9,-3l113,104r7,-6l125,93r5,-7l132,79r1,-8l133,71r,-1l133,70r-1,-6l130,58r-2,-5l123,48r-4,-4l115,40r-6,-3l104,34r,l99,32,93,31r-5,l81,30r-1,l79,30r-1,l78,31,68,32r-9,3l51,39r-6,6l38,51r-3,6l32,66r-1,7xm89,143r,l89,143xe" fillcolor="#1f1a17" stroked="f">
            <v:path arrowok="t"/>
            <o:lock v:ext="edit" verticies="t"/>
          </v:shape>
          <v:shape id="FreeForm 25" o:spid="_x0000_s1049" style="position:absolute;left:5491;top:878;width:63;height:50;mso-wrap-style:square" coordsize="382,304" path="m1,171l,156,1,140,4,126r6,-14l17,97,25,84,34,72,45,59,58,48,71,38,86,29r17,-9l119,14,137,8,156,4,174,2,194,r19,1l232,3r18,3l268,10r16,6l299,24r15,8l328,42r11,10l351,63r9,13l368,89r6,14l379,118r2,15l382,148r-1,16l378,178r-5,14l366,207r-8,13l349,232r-12,13l325,256r-13,10l296,275r-16,9l264,290r-18,6l227,300r-19,2l189,304r-20,-1l151,301r-19,-3l115,294,99,288,83,281,69,272,55,262,43,252,32,241,23,228,15,215,9,201,3,186,1,171xe" fillcolor="#fff500" stroked="f">
            <v:path arrowok="t"/>
          </v:shape>
          <v:shape id="FreeForm 26" o:spid="_x0000_s1050" style="position:absolute;left:5488;top:875;width:69;height:56;mso-wrap-style:square" coordsize="413,332" path="m,187r,-1l32,183r,1l,187xm,186r,l16,184,,186xm,186r,-8l,169r,-9l1,152,5,136r5,-17l17,105,27,90,37,76,49,63,72,84,61,95r-8,11l46,117r-6,13l35,143r-2,13l31,170r1,13l,186xm49,63l62,51,77,41,92,30r18,-8l128,14,146,8,166,4,186,1r3,29l172,33r-17,5l139,43r-16,6l109,56,95,64,83,74,72,84,49,63xm186,1r,l188,16,186,1xm186,1r2,l192,30r-3,l186,1xm188,1r1,l193,30r-1,l188,1xm189,1r,l192,15,189,1xm189,1l202,r11,l224,r12,l233,30,222,29r-9,l203,29r-10,1l189,1xm236,r11,2l258,3r10,2l279,8r-9,29l261,34r-9,-2l243,31,233,30,236,xm279,8r13,4l305,17r13,5l329,28r11,8l351,43r10,8l370,59r8,9l386,77r6,11l398,99r6,11l408,121r3,12l412,145r-31,3l379,139r-2,-10l374,119r-4,-8l365,102r-5,-8l352,87r-6,-9l338,72r-8,-7l322,59,312,54,302,49,292,44,281,41,270,37,279,8xm381,149r,-1l396,147r-15,2xm412,145r1,1l413,146r-32,3l381,149r,l412,145xm381,149r,l396,148r-15,1xm413,146r,9l413,163r,9l412,180r-4,16l403,213r-8,15l386,242r-10,14l364,269,341,247r10,-10l360,226r7,-11l373,202r4,-13l380,177r1,-14l381,149r32,-3xm364,269r-14,12l336,291r-15,11l303,310r-17,8l266,323r-19,5l226,331r-3,-29l241,299r17,-4l275,289r15,-6l304,276r14,-9l330,258r11,-11l364,269xm226,331r,l225,316r1,15xm226,331r-2,l221,302r2,l226,331xm224,331r-1,l220,302r1,l224,331xm223,331r,l222,317r1,14xm223,331r-12,1l200,332r-12,l177,332r3,-30l191,303r9,l210,303r10,-1l223,331xm177,332r-11,-2l155,329r-11,-2l134,324r8,-28l152,298r9,2l170,301r10,1l177,332xm134,324r-13,-4l108,316,95,310,84,304,73,297,61,289r-9,-8l43,273r-8,-9l27,255,20,244,14,233,9,223,5,211,2,199,,187r32,-3l34,193r2,10l39,213r4,8l48,230r5,8l59,245r8,9l75,260r8,7l91,273r9,5l111,283r10,5l132,291r10,5l134,324xe" fillcolor="#da251d" stroked="f">
            <v:path arrowok="t"/>
            <o:lock v:ext="edit" verticies="t"/>
          </v:shape>
          <v:shape id="FreeForm 27" o:spid="_x0000_s1051" style="position:absolute;left:5491;top:877;width:63;height:52;mso-wrap-style:square" coordsize="382,312" path="m380,127r-3,-16l372,96,365,83,356,69,346,57,334,46,321,36,308,26,292,19,276,12,260,7,242,4,224,1,205,,186,1,166,3,147,7r-19,5l111,18,95,26,79,36,65,46,52,57,40,68,29,82,21,95r-8,14l8,124,3,139,1,154,,170r2,15l5,201r7,15l18,229r9,13l37,255r11,11l62,276r13,9l90,293r17,7l123,305r19,4l159,311r20,1l197,311r19,-2l236,305r18,-5l272,294r16,-9l304,276r14,-10l331,256r13,-12l354,230r9,-13l370,203r5,-15l379,173r3,-15l382,142r-2,-15xe" fillcolor="#34377b" stroked="f">
            <v:path arrowok="t"/>
          </v:shape>
          <v:shape id="FreeForm 28" o:spid="_x0000_s1052" style="position:absolute;left:5488;top:874;width:69;height:57;mso-wrap-style:square" coordsize="413,342" path="m380,144r,l377,131r-5,-14l366,105,359,93,349,82,339,72,327,63,314,55,300,48,286,41,270,37,254,33,237,31,220,30r-18,1l184,33r-1,l183,33r-17,3l149,41r-16,7l118,55r-15,8l90,72,78,82,67,94,57,105r-8,12l43,130r-5,13l34,156r-2,14l32,184r1,14l33,198r,l36,211r5,14l47,237r8,12l65,260r10,10l86,279r12,8l113,294r14,6l143,305r16,4l176,311r18,1l211,311r18,-2l229,309r,l247,306r17,-6l281,294r15,-7l310,279r14,-9l335,260r11,-12l355,237r9,-12l371,212r5,-13l379,186r2,-15l382,158r-2,-14l380,144xm412,139r,l412,139r1,9l413,157r,8l413,175r-2,16l406,207r-7,17l391,239r-10,15l370,269r-13,12l343,293r-15,12l311,314r-18,9l275,329r-20,6l235,339r,l234,339r-21,2l193,342r-20,-1l153,338r-19,-4l116,329,98,322,83,314,68,304,53,292,40,280,29,267,19,252,11,237,8,229,5,221,3,211,2,203r,l2,203,,194r,-9l,177r,-9l3,151,7,135r6,-17l21,103,32,88,43,73,55,61,70,49,85,37r16,-9l120,20r18,-7l158,7,178,3r1,l179,3,200,1,220,r21,1l260,4r19,4l297,13r17,7l331,29r15,9l361,50r12,12l384,75r9,15l402,105r3,8l408,121r2,10l412,139xe" fillcolor="#1f1a17" stroked="f">
            <v:path arrowok="t"/>
            <o:lock v:ext="edit" verticies="t"/>
          </v:shape>
          <v:shape id="FreeForm 29" o:spid="_x0000_s1053" style="position:absolute;left:5362;top:905;width:54;height:47;mso-wrap-style:square" coordsize="325,280" path="m323,105l319,91,313,79,306,66,299,55,290,45,280,36,267,26,255,19,242,13,228,8,213,4,199,1,182,,167,,151,2,134,4,118,9r-16,5l88,21,74,28,61,38,49,47,39,58,29,69,20,81,13,93,8,106,4,120,1,133,,147r,15l2,175r4,14l11,202r6,12l26,225r9,10l45,246r11,8l69,261r13,6l96,272r15,4l126,279r15,1l158,280r16,-1l190,276r17,-4l222,266r15,-6l250,252r13,-10l274,233r12,-10l295,212r8,-13l310,187r7,-13l321,161r3,-14l325,133r,-14l323,105xe" fillcolor="#007a37" stroked="f">
            <v:path arrowok="t"/>
          </v:shape>
          <v:shape id="FreeForm 30" o:spid="_x0000_s1054" style="position:absolute;left:5360;top:903;width:58;height:51;mso-wrap-style:square" coordsize="352,307" path="m323,121r,-1l320,109,315,97,309,87,302,76r-8,-9l284,59,274,51,263,45,251,38,238,34,225,30,211,28,196,27r-15,l167,28r-16,2l150,30r,1l136,34r-14,5l107,46,95,54,84,61,72,70,62,80,54,91r-8,10l40,112r-6,12l30,136r-2,12l27,160r,13l29,185r,1l29,186r3,11l38,209r5,11l50,230r9,9l68,247r10,8l89,262r12,6l114,272r14,4l142,278r14,2l171,280r15,-2l201,276r,l201,276r16,-4l231,267r13,-6l258,253r11,-8l280,236r10,-10l299,216r7,-11l312,194r5,-11l321,170r3,-12l325,146r,-12l323,121r,xm350,115r,l350,115r2,16l352,146r-1,16l348,177r-5,15l337,206r-8,14l320,233r-10,12l298,256r-13,11l272,276r-15,9l241,292r-16,5l208,303r,l207,303r-18,3l172,307r-18,l138,306r-16,-3l106,298,91,293,76,286,63,278,51,269,39,259,29,246,20,234,13,221,7,206,3,191r,l3,191,1,176,,160,2,145,5,130,9,114r6,-13l23,87,32,73,43,61,54,50,67,39,81,30,95,22r16,-7l128,9,145,4r,l145,4,162,1,180,r17,l215,1r16,3l246,8r16,6l275,20r15,8l302,37r11,11l323,60r10,12l340,86r6,14l350,115xe" fillcolor="#1f1a17" stroked="f">
            <v:path arrowok="t"/>
            <o:lock v:ext="edit" verticies="t"/>
          </v:shape>
          <v:shape id="FreeForm 31" o:spid="_x0000_s1055" style="position:absolute;left:5899;top:905;width:55;height:47;mso-wrap-style:square" coordsize="325,280" path="m2,105l6,91,11,79,17,66,25,55,35,45,45,36,57,26,69,19,83,13,96,8,110,4,126,1,142,r16,l174,2r16,2l207,9r15,5l236,21r15,7l263,38r12,9l286,58r10,11l304,81r7,12l316,106r4,14l324,133r1,14l325,162r-2,13l318,189r-5,13l307,214r-8,11l290,235r-11,11l268,254r-12,7l243,267r-15,5l214,276r-15,3l183,280r-16,l150,279r-16,-3l118,272r-16,-6l88,260,74,252,61,242,49,233,39,223,30,212,21,199,14,187,8,174,4,161,1,147,,133,,119,2,105xe" fillcolor="#007a37" stroked="f">
            <v:path arrowok="t"/>
          </v:shape>
          <v:shape id="FreeForm 32" o:spid="_x0000_s1056" style="position:absolute;left:5897;top:903;width:59;height:51;mso-wrap-style:square" coordsize="353,307" path="m29,121r,-1l32,109,37,97,44,87,51,76r8,-9l68,59,78,51,90,45r12,-7l114,34r14,-4l142,28r14,-1l172,27r14,1l201,30r1,l202,31r15,3l231,39r13,7l258,54r11,7l280,70r10,10l299,91r8,10l313,112r5,12l322,136r2,12l325,160r,13l323,185r,1l323,186r-3,11l315,209r-6,11l302,230r-9,9l284,247r-10,8l264,262r-13,6l238,272r-13,4l211,278r-15,2l182,280r-16,-2l151,276r,l151,276r-15,-4l121,267r-13,-6l95,253,83,245,72,236,63,226,54,216,47,205,39,194,34,183,31,170,28,158,27,146r,-12l29,121r,xm3,115r,l3,115,,131r,15l2,162r3,15l10,192r6,14l23,220r9,13l42,245r13,11l67,267r13,9l96,285r15,7l128,297r17,6l145,303r1,l163,306r18,1l198,307r17,-1l231,303r15,-5l262,293r14,-7l289,278r13,-9l313,259r10,-13l332,234r8,-13l346,206r4,-15l350,191r,l352,176r1,-16l351,145r-3,-15l344,114r-6,-13l329,87,320,73,310,61,299,50,285,39,272,30,258,22,241,15,225,9,207,4r,l207,4,189,1,172,,155,,138,1,121,4,106,8,91,14,77,20,63,28,51,37,39,48,29,60,20,72,13,86,7,100,3,115xe" fillcolor="#1f1a17" stroked="f">
            <v:path arrowok="t"/>
            <o:lock v:ext="edit" verticies="t"/>
          </v:shape>
          <v:shape id="FreeForm 33" o:spid="_x0000_s1057" style="position:absolute;left:5760;top:877;width:63;height:52;mso-wrap-style:square" coordsize="381,312" path="m1,127l5,111,10,96,17,83,25,69,36,57,48,46,60,36,75,26,90,19r15,-7l123,7,140,4,159,1,177,r20,1l216,3r18,4l253,12r17,6l288,26r15,10l317,46r14,11l342,68r10,14l361,95r8,14l375,124r4,15l381,154r,16l380,185r-4,16l371,216r-8,14l355,242r-10,13l333,266r-13,10l306,285r-14,8l275,300r-17,5l241,309r-19,2l204,312r-20,-1l165,309r-19,-4l128,300r-18,-6l94,285,78,276,63,267,51,256,39,244,29,230,19,217,12,203,6,188,2,173,,158,,142,1,127xe" fillcolor="#34377b" stroked="f">
            <v:path arrowok="t"/>
          </v:shape>
          <v:shape id="FreeForm 34" o:spid="_x0000_s1058" style="position:absolute;left:5757;top:874;width:69;height:57;mso-wrap-style:square" coordsize="414,342" path="m34,144r,l37,131r4,-14l49,105,56,93,65,82,75,72,88,63r12,-8l113,48r15,-7l144,37r16,-4l177,31r17,-1l211,31r19,2l230,33r,l248,36r17,5l281,48r15,7l311,63r13,9l336,82r12,12l357,105r7,12l371,130r5,13l380,156r3,14l383,184r-1,14l382,198r,l378,212r-5,13l367,237r-8,12l350,260r-10,10l328,279r-13,8l302,294r-16,6l271,305r-17,4l238,311r-17,1l203,311r-18,-2l185,309r,l166,306r-16,-6l134,294r-16,-7l104,279,91,270,78,260,68,248,59,237,51,225,43,212,38,199,35,186,33,171,32,158r2,-14l34,144xm2,139r,l2,140r-1,8l,157r,8l1,175r1,8l4,191r2,8l8,207r7,17l23,239r9,15l43,269r14,12l71,293r15,12l103,314r17,9l140,329r19,6l180,339r,l180,339r21,2l222,342r19,-1l261,338r19,-4l298,329r17,-7l331,314r16,-10l361,292r12,-12l385,267r10,-15l402,237r4,-8l408,221r2,-10l412,203r,l412,203r1,-9l414,185r,-8l414,168r-3,-17l407,135r-6,-17l393,103,383,88,371,73,358,61,345,49,329,37,312,28,294,20,276,13,256,7,235,3r,l235,3,215,1,194,,174,1,154,4,135,8r-18,5l100,20,83,29,68,38,54,50,41,62,30,75,20,90r-7,16l10,113r-3,8l5,131r-3,8xe" fillcolor="#1f1a17" stroked="f">
            <v:path arrowok="t"/>
            <o:lock v:ext="edit" verticies="t"/>
          </v:shape>
          <v:shape id="FreeForm 35" o:spid="_x0000_s1059" style="position:absolute;left:5108;top:974;width:1103;height:1313;mso-wrap-style:square" coordsize="6622,7878" path="m,1030l1024,r68,58l1160,111r70,50l1301,206r71,42l1445,286r74,34l1593,351r73,26l1741,400r76,19l1892,435r75,12l2043,455r75,4l2194,460r75,-3l2343,451r75,-9l2492,428r73,-17l2637,390r71,-23l2779,339r69,-30l2917,275r68,-37l3050,197r65,-44l3178,105r62,-50l3300,r65,50l3429,97r66,44l3560,183r67,39l3694,257r66,33l3828,320r68,27l3965,371r69,22l4103,410r70,14l4243,436r70,8l4385,448r72,1l4529,446r72,-6l4674,429r74,-13l4823,399r73,-22l4971,352r76,-29l5123,289r77,-38l5276,210r78,-46l5432,114r78,-54l5590,,6622,1030r-49,37l6524,1107r-48,43l6429,1196r-46,48l6339,1295r-44,55l6253,1405r-40,58l6174,1524r-38,62l6101,1651r-34,66l6034,1785r-29,69l5977,1926r-27,73l5927,2073r-22,75l5887,2225r-18,78l5855,2382r-11,79l5835,2541r-6,81l5824,2704r,82l5826,2869r6,82l5840,3034r12,83l5866,3200r20,95l5903,3389r18,93l5936,3575r15,93l5965,3760r13,92l5989,3943r11,91l6009,4125r8,91l6023,4307r5,91l6032,4490r2,91l6035,4672r-5,102l6023,4873r-11,99l5999,5068r-17,95l5963,5256r-23,91l5916,5438r-29,88l5856,5612r-34,85l5785,5778r-39,81l5702,5938r-46,78l5608,6091r-52,73l5502,6236r-58,70l5383,6373r-64,66l5254,6503r-70,62l5111,6625r-75,57l4958,6739r-81,53l4792,6844r-87,50l4615,6941r-94,47l4425,7031r-53,23l4322,7078r-51,23l4223,7125r-47,23l4130,7172r-45,24l4042,7221r-42,25l3959,7270r-40,25l3880,7320r-38,25l3806,7370r-36,27l3736,7423r-34,26l3669,7476r-32,26l3607,7529r-30,28l3548,7584r-29,29l3492,7641r-27,28l3439,7698r-25,30l3388,7757r-23,30l3341,7817r-22,30l3296,7878r-31,-42l3234,7795r-32,-40l3169,7717r-33,-36l3103,7645r-34,-35l3035,7576r-35,-33l2965,7513r-36,-30l2894,7453r-36,-27l2822,7398r-37,-27l2748,7346r-36,-25l2674,7298r-37,-23l2601,7253r-37,-22l2527,7210r-38,-20l2452,7170r-74,-38l2305,7096r-73,-34l2160,7028r-94,-44l1975,6938r-89,-48l1800,6840r-82,-51l1638,6735r-77,-56l1486,6622r-72,-59l1346,6502r-66,-63l1218,6374r-61,-67l1100,6238r-54,-70l993,6095r-48,-74l899,5944r-43,-77l816,5786r-38,-82l744,5620r-31,-86l684,5446r-26,-90l635,5265r-20,-95l598,5075r-15,-98l572,4878r-9,-102l558,4672r-1,-48l557,4577r1,-49l559,4480r2,-47l564,4386r3,-47l570,4292r8,-93l589,4106r11,-92l612,3921r15,-91l641,3739r15,-90l672,3559r15,-90l702,3379r16,-89l733,3200r16,-109l762,2986r9,-102l777,2786r2,-95l779,2600r-4,-87l769,2428r-10,-82l746,2267r-14,-76l715,2118r-21,-71l673,1979r-25,-66l621,1849r-28,-61l563,1728r-33,-58l496,1614r-34,-55l425,1506r-38,-52l347,1404r-40,-50l265,1306r-43,-47l179,1212r-44,-47l90,1120,45,1075,,1030xe" fillcolor="#34377b" stroked="f">
            <v:path arrowok="t"/>
          </v:shape>
          <v:shape id="FreeForm 36" o:spid="_x0000_s1060" style="position:absolute;left:5201;top:1681;width:913;height:606;mso-wrap-style:square" coordsize="5477,3638" path="m,432l5,536r9,102l25,737r15,98l57,930r20,95l100,1116r26,90l155,1294r31,86l220,1464r38,82l298,1627r43,77l387,1781r48,74l488,1928r54,70l599,2067r61,67l722,2199r66,63l856,2323r72,59l1003,2439r77,56l1160,2549r82,51l1328,2650r89,48l1508,2744r94,44l1674,2822r73,34l1820,2892r74,38l1931,2950r38,20l2006,2991r37,22l2079,3035r37,23l2154,3081r36,25l2227,3131r37,27l2300,3186r36,27l2371,3243r36,30l2442,3303r35,33l2511,3370r34,35l2578,3441r33,36l2644,3515r32,40l2707,3596r31,42l2761,3607r22,-30l2807,3547r23,-30l2856,3488r25,-30l2907,3429r27,-28l2961,3373r29,-29l3019,3317r30,-28l3079,3262r32,-26l3144,3209r34,-26l3212,3157r36,-27l3284,3105r38,-25l3361,3055r40,-25l3442,3006r42,-25l3527,2956r45,-24l3618,2908r47,-23l3713,2861r51,-23l3814,2814r53,-23l3963,2748r94,-47l4147,2654r87,-50l4319,2552r81,-53l4478,2442r75,-57l4626,2325r70,-62l4761,2199r64,-66l4886,2066r58,-70l4998,1924r52,-73l5098,1776r46,-78l5188,1619r39,-81l5264,1457r34,-85l5329,1286r29,-88l5382,1107r23,-91l5424,923r17,-95l5454,732r11,-99l5472,534r5,-102l5108,,382,,,432xe" fillcolor="#da251d" stroked="f">
            <v:path arrowok="t"/>
          </v:shape>
          <v:shape id="FreeForm 37" o:spid="_x0000_s1061" style="position:absolute;left:5217;top:1831;width:881;height:245;mso-wrap-style:square" coordsize="5289,1473" path="m319,876r20,-2l359,873r18,1l396,875r17,3l430,882r17,5l463,893r17,7l495,907r15,8l525,923r28,18l582,960r28,18l637,997r15,8l666,1013r14,8l695,1029r14,6l724,1040r16,4l755,1048r17,2l788,1051r16,l822,1049r19,-2l861,1043r19,-4l900,1034r39,-13l979,1008r78,-31l1136,945r39,-17l1214,913r39,-13l1291,888r18,-5l1328,879r19,-4l1365,873r18,-2l1402,870r17,l1436,871r2970,171l4429,1040r22,-3l4473,1034r20,-5l4514,1023r19,-5l4553,1011r19,-7l4592,996r19,-8l4630,978r19,-10l4689,947r40,-25l4771,898r36,-19l4822,872r15,-6l4852,861r14,-4l4879,853r14,-3l4907,849r14,-1l4953,847r37,l4966,886r-26,38l4912,962r-27,39l4856,1039r-30,38l4795,1113r-31,38l4731,1188r-34,38l4661,1262r-36,37l4588,1335r-39,35l4509,1406r-42,35l4445,1441r-20,-1l4405,1438r-20,-2l4365,1433r-19,-4l4327,1425r-19,-5l4271,1409r-36,-13l4199,1383r-36,-15l4129,1353r-36,-15l4056,1323r-37,-13l3981,1297r-38,-11l3923,1281r-20,-4l3882,1273r-21,-3l3844,1269r-18,-1l3809,1269r-17,1l3774,1273r-18,3l3738,1281r-18,5l3684,1298r-36,14l3612,1327r-36,17l3529,1366r-48,21l3457,1397r-26,10l3406,1417r-25,8l3355,1433r-25,7l3304,1446r-26,6l3252,1456r-26,4l3199,1462r-25,1l3164,1463r-11,-1l3143,1461r-9,-3l3114,1454r-18,-7l3079,1440r-18,-9l3045,1421r-17,-11l2997,1387r-33,-24l2947,1351r-16,-11l2915,1329r-18,-10l2865,1304r-30,-13l2805,1279r-30,-9l2746,1263r-30,-5l2687,1255r-28,-1l2646,1254r-11,l2623,1255r-12,1l2581,1259r-30,6l2520,1272r-29,9l2461,1293r-29,12l2402,1319r-28,16l2341,1355r-31,22l2280,1398r-32,21l2232,1429r-16,8l2200,1445r-17,8l2166,1460r-19,5l2128,1469r-20,3l2087,1473r-22,l2044,1472r-21,-2l2003,1467r-20,-4l1965,1457r-17,-7l1922,1439r-28,-13l1866,1410r-31,-16l1803,1377r-34,-19l1736,1341r-35,-18l1665,1307r-37,-14l1610,1286r-18,-6l1574,1274r-19,-4l1537,1266r-19,-3l1500,1260r-18,-1l1463,1258r-17,1l1427,1260r-17,3l1390,1266r-19,5l1353,1276r-18,5l1301,1295r-33,14l1205,1341r-62,33l1112,1389r-32,15l1064,1411r-17,8l1030,1425r-18,6l994,1436r-19,5l957,1445r-19,3l917,1451r-20,2l875,1455r-22,l807,1420r-44,-36l722,1347r-40,-36l644,1274r-36,-36l573,1203r-34,-37l507,1130r-30,-37l448,1057r-29,-37l393,984,367,948,342,912,319,876xm,91l25,85,50,78,76,70r27,-7l131,55r29,-7l191,43r32,-4l239,38r17,-1l274,37r18,1l312,39r19,2l351,44r20,5l393,54r22,6l438,67r23,8l486,86r24,10l536,109r27,13l587,135r25,11l637,156r27,9l692,174r27,8l748,188r29,5l806,198r29,3l865,203r30,1l923,204r30,-1l982,201r27,-4l1061,190r52,-8l1163,176r51,-7l1264,163r51,-4l1364,155r50,-2l1464,151r50,l1563,152r51,3l1664,159r51,6l1765,174r51,9l1847,189r31,5l1909,198r30,3l1969,202r30,1l2028,203r29,-2l2085,199r29,-4l2140,191r28,-6l2193,178r26,-7l2245,161r23,-10l2300,139r30,-12l2360,115r31,-10l2422,96r31,-9l2482,79r31,-6l2545,67r31,-5l2607,58r32,-3l2671,53r32,-1l2736,52r33,l2792,53r21,2l2834,57r19,3l2873,64r17,4l2909,73r16,5l2957,91r30,12l3017,116r29,14l3075,143r29,12l3120,161r15,6l3151,172r17,4l3184,180r18,3l3220,186r18,2l3258,189r20,l3300,188r22,-1l3335,185r13,-2l3360,179r14,-4l3400,163r29,-13l3490,117r68,-35l3595,64r39,-16l3653,40r21,-8l3695,25r22,-6l3739,14r23,-5l3784,6r25,-3l3833,1,3858,r26,l3910,1r22,3l3954,7r23,5l4000,18r22,7l4045,33r22,10l4091,52r90,42l4272,136r22,10l4316,155r22,8l4360,172r22,7l4403,184r22,5l4445,192r21,2l4487,195r20,-1l4527,191r20,-5l4566,179r18,-8l4604,159r45,-29l4693,104r23,-12l4737,81r23,-12l4781,60r22,-9l4824,42r22,-8l4867,28r21,-6l4909,17r22,-4l4951,9r22,-2l4993,5r22,l5035,5r22,1l5077,8r22,3l5119,15r22,5l5161,25r22,7l5204,41r21,9l5246,60r22,11l5289,83r-10,47l5268,176r-14,46l5241,269r-14,46l5211,360r-14,45l5183,449r-29,-5l5110,433r-27,-6l5054,420r-32,-5l4988,412r-17,-1l4953,411r-18,l4916,412r-18,2l4879,417r-19,4l4842,427r-20,6l4803,440r-20,8l4765,458r-20,11l4726,482r-19,14l4689,512r-22,18l4646,545r-23,15l4600,572r-25,10l4551,590r-26,8l4499,603r-26,3l4445,608r-29,l4388,607r-30,-3l4328,599r-30,-6l4267,585r-32,-7l4203,573r-31,-5l4140,564r-32,-3l4076,559r-32,-1l4012,558r-33,l3946,559r-33,2l3881,563r-66,5l3750,574r-66,6l3617,587r-65,6l3485,598r-33,2l3419,601r-33,l3353,601r-33,-1l3287,598r-33,-3l3221,591r-19,-3l3182,585r-19,-4l3143,576r-40,-11l3064,552r-79,-29l2907,492r-38,-14l2829,462r-39,-12l2751,438r-20,-5l2712,429r-20,-4l2673,420r-20,-2l2634,416r-19,-1l2595,414r-12,1l2570,416r-11,1l2547,420r-25,7l2499,434r-47,19l2402,476r-25,10l2351,496r-27,9l2296,514r-14,3l2266,520r-14,2l2235,524r-15,1l2204,526r-18,-1l2170,524r-58,-5l2055,513r-57,-7l1941,499r-56,-6l1829,486r-57,-6l1716,474r-56,-5l1604,464r-56,-3l1492,458r-58,-1l1378,458r-57,2l1263,464r-10,2l1242,469r-11,4l1218,477r-27,10l1160,500r-66,31l1022,563r-38,15l946,590r-19,6l908,601r-19,4l871,608r-18,2l834,611r-17,l798,610r-16,-3l764,603r-15,-5l733,590,683,565,636,542,593,521,552,502,513,486,477,472,441,459r-35,-9l371,442r-35,-6l319,434r-18,-1l284,432r-17,-1l230,432r-39,2l151,438r-43,7l92,402,77,358,62,314,47,270,34,225,22,181,10,136,,91xe" stroked="f">
            <v:path arrowok="t"/>
            <o:lock v:ext="edit" verticies="t"/>
          </v:shape>
          <v:shape id="FreeForm 38" o:spid="_x0000_s1062" style="position:absolute;left:5108;top:959;width:1103;height:779;mso-wrap-style:square" coordsize="6622,4672" path="m,1030l1024,r68,58l1160,111r70,50l1301,206r71,42l1445,286r74,34l1593,351r73,26l1741,400r76,19l1892,435r75,12l2043,455r75,4l2194,460r75,-3l2343,451r75,-9l2492,428r73,-17l2637,390r71,-23l2779,339r69,-30l2917,275r68,-37l3050,197r65,-44l3178,105r62,-50l3300,r65,50l3429,97r66,44l3560,183r67,39l3694,257r66,33l3828,320r68,27l3965,371r69,22l4103,410r70,14l4243,436r70,8l4385,448r72,1l4529,446r72,-6l4674,429r74,-13l4823,399r73,-22l4971,352r76,-29l5123,289r77,-38l5276,210r78,-46l5432,114r78,-54l5590,,6622,1030r-49,37l6524,1107r-48,43l6429,1196r-46,48l6339,1295r-44,55l6253,1405r-40,58l6174,1524r-38,62l6101,1651r-34,66l6034,1785r-29,69l5977,1926r-27,73l5927,2073r-22,75l5887,2225r-18,78l5855,2382r-11,79l5835,2541r-6,81l5824,2704r,82l5826,2869r6,82l5840,3034r12,83l5866,3200r20,95l5903,3389r18,93l5936,3575r15,93l5965,3760r13,92l5989,3943r11,91l6009,4125r8,91l6023,4307r5,91l6032,4490r2,91l6035,4672,5666,4240r-4727,2l558,4672r-1,-48l557,4577r1,-49l559,4480r2,-47l564,4386r3,-47l570,4292r8,-93l589,4106r11,-92l612,3921r15,-91l641,3739r15,-90l672,3559r15,-90l702,3379r16,-89l733,3200r16,-109l762,2986r9,-102l777,2786r2,-95l779,2600r-4,-87l769,2428r-10,-82l746,2267r-14,-76l715,2118r-21,-71l673,1979r-25,-66l621,1849r-28,-61l563,1728r-33,-58l496,1614r-34,-55l425,1506r-38,-52l347,1404r-40,-50l265,1306r-43,-47l179,1212r-44,-47l90,1120,45,1075,,1030xe" fillcolor="#34377b" stroked="f">
            <v:path arrowok="t"/>
          </v:shape>
          <v:shape id="FreeForm 39" o:spid="_x0000_s1063" style="position:absolute;left:5265;top:1096;width:786;height:585;mso-wrap-style:square" coordsize="4719,3509" path="m4719,3509l4475,2529r148,-176l4623,1465,4387,1216r-228,254l4159,1826r-308,l3851,2148r-554,l3297,1835r-169,l3128,809,3326,618,3326,,2944,r,266l2597,266,2597,,2123,r,266l1775,266,1775,,1393,r,618l1592,809r,1026l1423,1835r,313l869,2148r,-322l559,1826r,-356l333,1216,96,1465r,888l244,2529,,3509r4719,xe" stroked="f">
            <v:path arrowok="t"/>
          </v:shape>
          <v:shape id="FreeForm 40" o:spid="_x0000_s1064" style="position:absolute;left:5263;top:1095;width:790;height:587;mso-wrap-style:square" coordsize="4740,3525" path="m1815,2535r,254l1891,2789r,-170l1873,2596r-17,-22l1847,2564r-9,-11l1826,2544r-11,-9xm1723,2479r,310l1799,2789r,-266l1780,2508r-17,-12l1754,2491r-11,-4l1733,2482r-10,-3xm1618,2789r88,l1707,2472r-21,-9l1663,2457r-11,-2l1641,2453r-11,-1l1618,2452r,337xm2852,3382r,128l2920,3510r,-128l2852,3382xm2937,3510r76,l3013,3382r-76,l2937,3510xm3029,3510r91,l3120,3382r-91,l3029,3510xm2920,2897r-68,l2852,3271r68,l2920,2897xm3013,2897r-76,l2937,3271r76,l3013,2897xm3120,3271r,-374l3029,2897r,374l3120,3271xm2924,2533r-11,9l2903,2551r-9,11l2886,2572r-17,21l2852,2617r,172l2924,2789r,-256xm3013,2477r-19,10l2975,2497r-19,11l2941,2521r,268l3013,2789r,-312xm3120,2789r,-337l3097,2455r-24,4l3062,2462r-12,3l3039,2468r-10,5l3029,2789r91,xm3120,3365r,-80l3092,3285r,80l3120,3365xm3120,2881r,-76l3092,2805r,76l3120,2881xm3296,3510r,-317l3221,3193r,317l3296,3510xm3205,3510r,-1061l3136,2449r,67l3136,2582r,67l3136,2715r,67l3136,2848r,67l3136,2980r,67l3136,3113r,66l3136,3245r,66l3136,3378r,65l3136,3510r69,xm3220,3178r445,l3665,2797r-444,l3220,3178xm4330,2545l4219,2429r-185,l4034,2781r508,l4535,2751r-8,-30l4519,2693r-8,-30l4504,2633r-8,-28l4487,2575r-8,-30l4330,2545xm4542,2797r-236,l4304,3178r329,l4621,3130r-11,-47l4598,3035r-11,-48l4577,2940r-11,-48l4554,2845r-12,-48xm4483,2527r135,-162l4186,2365r150,162l4483,2527xm3682,3178r606,l4290,2797r-608,l3682,3178xm4018,2429r-705,l3313,2781r705,l4018,2429xm4018,3510r,-317l3313,3193r,317l4018,3510xm2360,875r-748,l1612,1194r748,l2360,875xm2375,860r753,l3128,828r-753,-1l2375,860xm2360,827r-748,l1612,860r748,l2360,827xm2375,812r757,l3321,632r-946,l2375,812xm2360,632r-938,-1l1606,811r754,1l2360,632xm2600,16r-460,l2140,280r-365,l1775,16r-365,l1410,615r120,l1649,615r120,l1889,615r120,l2129,615r119,l2368,615r120,l2608,615r120,l2849,615r120,l3088,615r120,l3329,615r,-599l2960,16r,264l2600,280r,-264xm4740,3525r-296,l4148,3525r-297,l3554,3525r-296,l2962,3525r-296,l2369,3525r-296,l1777,3525r-296,l1185,3525r-297,l592,3525r-296,l,3525r16,-61l33,3402r16,-61l64,3279r15,-62l94,3155r14,-61l123,3032r14,-62l151,2908r16,-62l181,2785r15,-62l213,2661r16,-62l246,2539,98,2364r,-894l343,1211r240,264l583,1826r309,l892,2148r528,l1420,1835r174,l1594,1771r,-63l1594,1644r,-63l1594,1518r,-63l1594,1391r,-63l1594,1265r,-64l1594,1138r,-64l1594,1011r,-63l1594,885r,-64l1395,630,1395,r399,l1794,265r330,l2124,r491,l2615,265r331,l2946,r398,l3344,630,3146,821r,64l3146,948r,63l3146,1074r,64l3146,1201r,64l3146,1328r,63l3146,1455r,63l3146,1581r,63l3146,1708r,63l3146,1835r169,l3315,2148r538,l3853,1826r305,l4158,1475r239,-264l4641,1470r,894l4494,2539r16,60l4527,2661r16,62l4558,2785r15,61l4588,2908r14,62l4617,3032r14,62l4645,3155r15,62l4675,3279r16,62l4707,3402r16,62l4740,3525xm2375,1194r753,l3128,875r-753,l2375,1194xm1612,1684r748,l2360,1212r-748,l1612,1684xm2375,1684r753,l3128,1212r-753,l2375,1684xm4187,1468r431,l4398,1237r-211,231xm4174,2349r452,l4626,1485r-452,l4174,2349xm2375,2349r112,l2598,2349r111,l2821,2349r112,l3043,2349r112,l3267,2349r111,l3490,2349r112,l3712,2349r112,l3936,2349r110,l4158,2349r,-508l3870,1841r,323l3296,2164r,-312l3235,1852r-62,l3111,1852r-63,l2985,1852r-63,l2859,1852r-63,l2796,1835r332,l3128,1701r-753,l2375,2142r157,l2532,2160r-157,l2375,2349xm2360,2160r-157,l2203,2142r157,l2360,1701r-748,l1612,1835r327,l1939,1852r-61,l1815,1852r-62,l1690,1852r-62,l1565,1852r-63,l1439,1852r,312l874,2164r,-323l582,1841r,508l2360,2349r,-189xm565,2349r,-864l118,1485r,864l565,2349xm554,1468l343,1235,123,1469r431,-1xm261,2527r144,l558,2365r-434,l261,2527xm410,2545r-149,l254,2575r-7,30l238,2633r-7,30l224,2693r-8,28l209,2751r-7,30l706,2781r,-352l521,2429,410,2545xm582,2365r-44,48l2195,2413r12,-6l2220,2402r12,-4l2243,2394r25,-7l2291,2380r-3,-15l582,2365xm1062,3176r,-379l453,2797r,379l1062,3176xm197,2797r-12,48l174,2892r-11,47l151,2986r-11,48l129,3081r-12,48l105,3176r332,l437,2797r-240,xm101,3193r-9,40l83,3273r-9,40l64,3353r-10,39l44,3431r-11,40l21,3510r697,l718,3193r-617,xm734,3510r693,l1427,3193r-693,l734,3510xm1519,3176r,-379l1077,2797r,379l1519,3176xm722,2429r,352l1427,2781r,-352l722,2429xm1903,3510r933,l2836,3382r-156,l2680,3271r156,l2836,2897r-156,l2680,2789r48,l2742,2761r12,-23l2767,2714r13,-25l2770,2662r-14,-27l2743,2610r-16,-25l2709,2561r-18,-22l2670,2518r-21,-21l2626,2479r-23,-17l2577,2447r-25,-14l2526,2421r-28,-10l2471,2403r-29,-7l2427,2481r-16,-4l2432,2365r-128,l2323,2481r-13,1l2294,2397r-12,2l2270,2401r-11,3l2246,2408r-22,8l2199,2424r-20,12l2158,2447r-19,12l2120,2473r-17,13l2087,2500r-17,16l2056,2532r-15,16l2027,2567r-12,18l2003,2605r-12,20l1980,2647r-11,22l1959,2693r14,24l1985,2740r10,22l2008,2789r10,l2034,2789r15,l2056,2789r,108l1903,2897r,374l2056,3271r,111l1903,3382r,128xm1442,2429r,352l1519,2781r,-348l1606,2435r13,1l1634,2437r13,2l1660,2441r14,2l1687,2446r12,4l1712,2454r23,9l1759,2475r22,13l1802,2503r21,17l1843,2538r18,20l1880,2579r18,23l1914,2625r17,26l1947,2677r7,-18l1963,2640r9,-17l1982,2605r11,-18l2005,2570r13,-17l2031,2536r15,-15l2061,2505r15,-15l2093,2476r16,-14l2126,2450r19,-11l2163,2429r-721,xm1534,3510r69,l1603,3443r,-65l1603,3311r,-66l1603,3179r,-66l1603,3047r,-66l1603,2915r,-67l1603,2783r,-67l1603,2650r,-67l1603,2517r,-67l1534,2448r,1062xm1442,3510r77,l1519,3193r-77,l1442,3510xm4638,3193r-604,l4034,3510r684,l4708,3471r-10,-40l4687,3392r-10,-39l4667,3313r-10,-40l4648,3233r-10,-40xm1887,3382r-72,l1815,3510r72,l1887,3382xm1799,3510r,-128l1727,3382r,128l1799,3510xm1711,3510r,-128l1618,3382r,128l1711,3510xm1618,3365r29,l1647,3285r-29,l1618,3365xm1618,3271r93,l1711,2897r-93,l1618,3271xm1618,2881r29,l1647,2805r-29,l1618,2881xm1907,2637r,152l1991,2789r-18,-39l1952,2711r-21,-38l1907,2637xm1727,2897r,374l1799,3271r,-374l1727,2897xm1815,2897r,374l1887,3271r,-374l1815,2897xm2039,2805r-47,l1946,2805r-47,l1852,2805r-48,l1757,2805r-49,l1660,2805r,76l1708,2881r49,l1804,2881r48,l1899,2881r47,l1992,2881r47,l2039,2805xm2039,3285r-47,l1946,3285r-47,l1852,3285r-48,l1757,3285r-49,l1660,3285r,80l1708,3365r49,l1804,3365r48,l1899,3365r47,l1992,3365r47,l2039,3285xm2696,2805r,76l2744,2881r47,l2839,2881r48,l2934,2881r47,l3029,2881r47,l3076,2805r-47,l2981,2805r-47,l2887,2805r-48,l2791,2805r-47,l2696,2805xm2696,3285r,80l2744,3365r47,l2839,3365r48,l2934,3365r47,l3029,3365r47,l3076,3285r-380,xm3296,2429r-724,l2592,2439r18,11l2627,2462r18,13l2662,2488r16,14l2693,2518r14,15l2722,2549r12,17l2746,2582r11,17l2768,2618r9,17l2785,2654r7,19l2810,2645r18,-27l2846,2593r18,-22l2882,2550r19,-18l2920,2515r21,-16l2961,2486r22,-12l3005,2463r24,-9l3055,2447r25,-6l3108,2437r29,-3l3221,2433r,348l3296,2781r,-352xm2836,2637r-13,18l2811,2673r-13,20l2787,2711r-20,39l2748,2789r88,l2836,2637xm4162,2365r-1714,l2445,2380r27,7l2495,2394r13,4l2519,2402r10,5l2540,2413r1667,l4162,2365xe" fillcolor="#1f1a17" stroked="f">
            <v:path arrowok="t"/>
            <o:lock v:ext="edit" verticies="t"/>
          </v:shape>
          <v:shape id="FreeForm 41" o:spid="_x0000_s1065" style="position:absolute;left:5308;top:1262;width:699;height:193;mso-wrap-style:square" coordsize="4195,1153" path="m1725,1153r212,l1937,684r-271,l1666,842r59,l1725,1153xm2480,1153r-224,l2256,684r273,l2529,842r-49,l2480,1153xm1666,r271,l1937,440r-271,l1666,xm2258,r271,l2529,440r-271,l2258,xm,584r137,l137,997,,997,,584xm4059,584r136,l4195,997r-136,l4059,584xe" fillcolor="#1f1a17" stroked="f">
            <v:path arrowok="t"/>
            <o:lock v:ext="edit" verticies="t"/>
          </v:shape>
          <v:shape id="FreeForm 42" o:spid="_x0000_s1066" style="position:absolute;left:5620;top:1534;width:75;height:146;mso-wrap-style:square" coordsize="450,881" path="m450,881l,881,1,205,3,182,6,160r6,-20l19,120,30,103,41,86,54,71,68,58,84,45,101,34r18,-9l137,17r20,-6l177,5,197,2,217,r21,l258,1r20,3l298,10r19,6l336,23r17,9l371,43r15,14l400,71r13,16l424,105r9,19l441,146r5,23l450,194r,687xe" fillcolor="#34377b" stroked="f">
            <v:path arrowok="t"/>
          </v:shape>
          <v:shape id="FreeForm 43" o:spid="_x0000_s1067" style="position:absolute;left:5597;top:1507;width:121;height:174;mso-wrap-style:square" coordsize="724,1042" path="m143,1042r,-676l144,343r4,-22l153,301r8,-20l171,264r11,-17l195,232r14,-13l224,206r17,-10l259,187r17,-8l296,173r19,-5l335,164r20,-2l375,162r20,1l414,166r20,5l453,177r18,8l488,194r17,11l520,218r14,14l547,248r11,18l567,285r7,22l579,330r3,25l582,1042r142,l724,904r-49,l675,797r49,l724,419r-49,l675,314r48,l721,295r-3,-18l714,261r-5,-18l704,227r-6,-15l692,197r-7,-15l678,169r-8,-14l661,143r-9,-12l643,119,633,108,622,98,612,88,601,78,590,69,577,61,566,54,554,47,541,40,528,33,516,28,503,23,489,18,476,14,463,11,436,5,408,2,399,1r-10,l380,,370,,356,1r-13,l329,2,316,4,288,9r-26,6l250,19r-14,5l224,29r-12,5l199,41r-12,7l176,55r-11,7l153,70r-11,8l132,88r-11,9l111,107r-10,10l92,129r-9,11l74,151r-9,13l57,177r-7,13l43,204r-8,15l28,233r-6,15l16,264r-5,16l6,297,2,314r47,l49,419,,419,,796r49,l49,904,,904r,138l143,1042xe" fillcolor="#1f1a17" stroked="f">
            <v:path arrowok="t"/>
          </v:shape>
          <v:shape id="FreeForm 44" o:spid="_x0000_s1068" style="position:absolute;left:5299;top:1798;width:676;height:270;mso-wrap-style:square" coordsize="4054,1620" path="m,92l361,245r,11l361,267r1,12l365,290r2,5l369,300r4,5l377,310r5,5l388,321r7,5l404,331r28,15l469,367r41,24l555,419r47,30l650,481r24,17l697,515r22,17l741,550r5,44l753,637r8,42l771,720r13,42l797,802r14,40l829,881r18,38l867,957r21,37l912,1031r25,36l964,1102r29,34l1022,1170r33,34l1089,1236r35,33l1162,1299r39,31l1242,1360r42,29l1329,1417r46,29l1423,1472r50,27l1524,1524r55,25l1634,1574r57,23l1751,1620r24,-20l1799,1582r24,-18l1848,1549r25,-15l1897,1520r25,-12l1947,1498r25,-10l1997,1479r25,-7l2048,1466r24,-5l2098,1458r26,-2l2148,1455r26,l2199,1457r26,3l2251,1464r25,6l2302,1476r25,9l2353,1495r25,10l2403,1517r26,15l2454,1546r26,16l2506,1580r24,19l2556,1620r49,-16l2654,1588r50,-16l2754,1554r50,-17l2853,1518r50,-18l2952,1479r49,-20l3049,1436r48,-22l3143,1389r46,-25l3233,1336r22,-14l3276,1307r22,-15l3318,1277r597,1l3912,1237r-5,-39l3902,1161r-8,-34l3886,1095r-11,-30l3863,1037r-12,-26l3836,986r-14,-23l3806,943r-18,-19l3771,905r-20,-16l3732,873r-21,-13l3729,834r16,-26l3761,782r14,-26l3787,729r12,-27l3809,675r9,-28l3826,620r7,-29l3838,562r5,-28l3847,504r2,-30l3850,443r,-30l4054,413r,-123l3930,183r-488,l3338,290r,123l3470,413r-81,63l3309,535r-79,53l3151,636r-78,43l2995,717r-76,33l2843,778r-76,24l2691,821r-75,15l2543,847r-75,7l2395,856r-73,-1l2250,851r-73,-8l2105,830r-71,-14l1963,798r-71,-21l1822,753r-70,-27l1682,696r-70,-31l1544,630r-70,-37l1405,554r-68,-40l1269,471r-68,-45l1133,380r-1,l1099,352r-35,-30l1031,290,998,256,982,239,966,221,952,204,937,185,923,168,911,150,898,131,887,114,,,,92xe" fillcolor="#e7b400" stroked="f">
            <v:path arrowok="t"/>
          </v:shape>
          <v:shape id="FreeForm 45" o:spid="_x0000_s1069" style="position:absolute;left:5583;top:1959;width:22;height:22;mso-wrap-style:square" coordsize="132,133" path="m66,r6,l80,1r6,3l92,6r6,3l103,12r5,4l113,20r4,4l121,29r4,6l127,40r3,7l131,53r1,7l132,66r,7l131,79r-1,7l127,93r-2,5l121,104r-4,4l113,113r-5,4l103,121r-5,3l92,127r-6,2l80,131r-8,2l66,133r-7,l53,131r-6,-2l41,127r-7,-3l29,121r-5,-4l19,113r-4,-5l11,104,8,98,5,93,3,86,2,79,1,73,,66,1,60,2,53,3,47,5,40,8,35r3,-6l15,24r4,-4l24,16r5,-4l34,9,41,6,47,4,53,1,59,r7,xe" stroked="f">
            <v:path arrowok="t"/>
          </v:shape>
          <v:shape id="FreeForm 46" o:spid="_x0000_s1070" style="position:absolute;left:5582;top:1957;width:25;height:25;mso-wrap-style:square" coordsize="148,147" path="m74,r,l81,r8,1l96,3r7,2l109,8r6,5l121,17r5,5l131,27r4,5l139,38r3,6l144,51r2,8l147,66r1,7l148,73r,1l147,81r-1,7l144,96r-2,6l139,109r-4,6l131,120r-5,5l126,125r-5,5l115,134r-6,4l103,142r-7,2l89,146r-8,1l74,147r,l74,147r-8,l59,146r-7,-2l46,142r-7,-4l33,134r-6,-4l22,125r-5,-5l13,115r-3,-6l7,102,4,96,3,88,,81,,74,,73r,l,66,3,59,4,51,7,44r3,-6l13,32r5,-5l22,22r5,-5l33,13,39,8,46,5,52,3,59,1,66,r8,l74,xm74,15r,l74,15r-6,1l62,16r-5,2l52,20r-5,2l41,25r-5,3l32,32r-3,4l25,40r-2,5l20,50r-2,6l17,62r-1,6l16,73r,l16,74r,6l17,85r1,6l20,97r3,5l25,106r4,5l32,115r4,4l41,122r6,3l52,127r5,2l62,131r6,l74,132r,l74,132r6,-1l87,131r5,-2l97,127r5,-2l107,122r4,-3l115,115r,l119,111r3,-5l125,102r4,-5l131,91r1,-6l133,79r,-5l133,73r,l133,67r-1,-5l131,56r-2,-6l125,45r-3,-5l119,36r-4,-4l111,28r-4,-3l102,22,97,20,92,18,87,16,80,15r-6,xe" fillcolor="#1f1a17" stroked="f">
            <v:path arrowok="t"/>
            <o:lock v:ext="edit" verticies="t"/>
          </v:shape>
          <v:shape id="FreeForm 47" o:spid="_x0000_s1071" style="position:absolute;left:5530;top:1972;width:22;height:22;mso-wrap-style:square" coordsize="132,132" path="m66,r7,l79,1r7,1l91,5r6,3l102,12r6,3l113,20r4,4l121,29r3,5l127,40r2,6l131,53r1,7l132,66r,7l131,79r-2,6l127,91r-3,7l121,103r-4,5l113,113r-5,4l102,121r-5,3l91,127r-5,2l79,130r-6,1l66,132r-7,-1l52,130r-6,-1l40,127r-5,-3l29,121r-5,-4l19,113r-4,-5l11,103,8,98,5,91,3,85,1,79,,73,,66,,60,1,53,3,46,5,40,8,34r3,-5l15,24r4,-4l24,15r5,-3l35,8,40,5,46,2,52,1,59,r7,xe" stroked="f">
            <v:path arrowok="t"/>
          </v:shape>
          <v:shape id="FreeForm 48" o:spid="_x0000_s1072" style="position:absolute;left:5529;top:1971;width:24;height:24;mso-wrap-style:square" coordsize="146,148" path="m73,r,l81,1r7,1l95,4r6,2l108,9r7,4l120,18r5,4l130,28r4,5l137,39r4,6l143,52r2,8l146,67r,7l146,74r,l146,82r-1,7l143,96r-2,7l137,109r-3,6l130,121r-5,5l125,126r-5,5l114,135r-6,3l101,141r-6,3l88,147r-7,1l74,148r-1,l73,148r-8,l58,147r-7,-3l44,141r-6,-3l32,135r-6,-4l21,126r-5,-5l12,115,8,109,5,103,3,96,1,89,,82,,74r,l,74,,67,1,60,3,52,5,45,8,39r4,-6l16,27r5,-5l26,18r6,-5l38,9,44,6,51,4,58,2,65,1,73,r,xm73,16r,l73,16r-7,l61,17r-6,2l50,20r-5,3l40,26r-4,3l32,33r-5,4l24,41r-3,5l19,51r-2,5l15,63r-1,5l14,74r,l14,74r,6l15,86r2,5l19,96r2,5l24,107r3,5l32,116r4,3l40,123r5,2l50,128r5,2l61,131r5,1l73,132r,l74,132r5,l85,131r5,-1l96,128r5,-3l105,123r5,-4l115,116r,l118,112r4,-5l125,101r2,-5l129,91r1,-5l131,80r1,-6l132,74r,l131,68r-1,-6l129,56r-2,-5l125,46r-3,-5l119,37r-4,-4l110,29r-5,-3l101,23,96,20,90,18,85,17,79,16r-6,xe" fillcolor="#1f1a17" stroked="f">
            <v:path arrowok="t"/>
            <o:lock v:ext="edit" verticies="t"/>
          </v:shape>
          <v:shape id="FreeForm 49" o:spid="_x0000_s1073" style="position:absolute;left:5545;top:2010;width:22;height:22;mso-wrap-style:square" coordsize="132,132" path="m67,r6,l80,1r6,2l92,5r5,3l104,11r5,4l113,19r4,5l121,29r3,5l127,41r2,6l131,53r1,6l132,66r,6l131,79r-2,7l127,92r-3,5l121,103r-4,5l113,112r-4,4l104,120r-7,4l92,127r-6,2l80,131r-7,1l67,132r-7,l53,131r-7,-2l40,127r-5,-3l30,120r-5,-4l20,112r-5,-4l11,103,8,97,5,92,3,86,1,79,,72,,66,,59,1,53,3,47,5,41,8,34r3,-5l15,24r5,-5l25,15r5,-4l35,8,40,5,46,3,53,1,60,r7,xe" stroked="f">
            <v:path arrowok="t"/>
          </v:shape>
          <v:shape id="FreeForm 50" o:spid="_x0000_s1074" style="position:absolute;left:5544;top:2009;width:24;height:24;mso-wrap-style:square" coordsize="146,148" path="m74,r,l81,r7,1l95,4r7,3l109,10r6,3l120,17r5,5l130,27r4,6l138,38r3,8l143,52r2,7l146,66r,7l146,74r,l146,81r-1,8l143,96r-2,7l138,109r-4,6l130,120r-5,5l125,125r-5,5l115,135r-6,4l102,142r-7,2l88,146r-7,1l74,148r,l74,148r-9,-1l58,146r-7,-2l45,142r-7,-3l32,135r-5,-5l21,125r-5,-5l12,115,8,109,5,103,3,96,1,89,,81,,74r,l,74,,66,1,59,3,52,5,46,8,38r4,-5l16,27r5,-5l27,17r5,-4l38,10,45,7,51,4,58,1,65,r8,l74,xm74,15r,l73,15r-5,1l61,17r-6,1l50,20r-5,2l41,25r-5,4l32,32r-4,4l25,41r-4,5l19,51r-2,6l15,62r,6l14,74r,l14,74r1,6l16,85r1,7l19,97r2,5l25,107r3,4l32,115r4,4l41,122r4,3l50,127r5,2l61,132r7,1l74,133r,l74,133r6,l85,132r6,-3l96,127r5,-2l106,122r5,-3l115,115r,l119,111r3,-4l125,102r2,-5l129,92r2,-7l132,80r,-6l132,74r,-1l132,68r-1,-6l129,57r-2,-6l125,46r-3,-5l119,36r-4,-4l111,29r-5,-4l101,22,96,20,91,18,85,17,80,16,74,15xe" fillcolor="#1f1a17" stroked="f">
            <v:path arrowok="t"/>
            <o:lock v:ext="edit" verticies="t"/>
          </v:shape>
          <v:shape id="FreeForm 51" o:spid="_x0000_s1075" style="position:absolute;left:5604;top:2001;width:22;height:22;mso-wrap-style:square" coordsize="132,132" path="m66,r6,l79,1r7,2l92,5r5,4l103,12r5,4l112,20r4,4l120,29r3,6l127,40r2,6l131,53r1,7l132,66r,7l131,79r-2,7l127,91r-4,7l120,103r-4,5l112,113r-4,4l103,121r-6,3l92,127r-6,2l79,131r-7,1l66,132r-7,l53,131r-7,-2l39,127r-5,-3l29,121r-5,-4l19,113r-4,-5l11,103,8,98,5,91,3,86,1,79,,73,,66,,60,1,53,3,46,5,40,8,35r3,-6l15,24r4,-4l24,16r5,-4l34,9,39,5,46,3,53,1,59,r7,xe" stroked="f">
            <v:path arrowok="t"/>
          </v:shape>
          <v:shape id="FreeForm 52" o:spid="_x0000_s1076" style="position:absolute;left:5602;top:2000;width:25;height:24;mso-wrap-style:square" coordsize="147,148" path="m74,r,l81,1r7,1l96,4r7,2l109,9r6,4l120,18r5,5l130,28r5,5l139,39r3,6l144,52r2,8l147,67r,7l147,74r,l147,82r-1,7l144,96r-2,7l139,110r-4,6l130,121r-5,5l125,126r-5,5l115,135r-6,4l103,142r-7,3l88,147r-7,1l74,148r,l73,148r-7,l59,147r-7,-2l45,142r-7,-4l32,135r-5,-4l22,126r-5,-5l13,115,9,110,5,103,3,96,1,89,,82,,75,,74r,l,67,1,60,3,52,5,45,9,39r4,-6l17,28r5,-5l27,18r5,-5l38,9,45,6,52,4,59,2,66,1,73,r1,xm74,16r,l73,16r-5,l62,17r-6,2l51,21r-6,2l41,26r-5,3l32,33r-4,4l25,41r-3,5l20,51r-2,5l16,63r,5l15,74r,l15,75r1,5l16,86r2,5l20,97r2,6l25,107r3,5l32,116r4,4l41,123r4,3l51,128r5,2l62,131r6,1l73,133r1,l74,133r6,-1l85,131r7,-1l97,128r5,-2l107,123r4,-3l115,116r,l119,112r3,-5l125,103r2,-6l129,91r2,-5l132,80r,-6l132,74r,l132,68r-1,-5l129,56r-2,-5l125,46r-3,-5l119,37r-4,-4l111,29r-4,-3l102,23,97,21,92,19,85,17,79,16r-5,xe" fillcolor="#1f1a17" stroked="f">
            <v:path arrowok="t"/>
            <o:lock v:ext="edit" verticies="t"/>
          </v:shape>
          <v:shape id="FreeForm 53" o:spid="_x0000_s1077" style="position:absolute;left:5646;top:1972;width:22;height:22;mso-wrap-style:square" coordsize="132,132" path="m66,r6,l79,1r7,2l92,5r6,4l103,12r5,4l112,20r5,5l120,30r4,5l127,41r2,5l131,54r1,6l132,67r,6l131,80r-2,6l127,92r-3,6l120,104r-3,5l112,113r-4,4l103,121r-5,3l92,127r-6,2l79,131r-7,1l66,132r-7,l53,131r-6,-2l40,127r-6,-3l29,121r-5,-4l19,113r-4,-4l11,104,8,98,5,92,3,86,2,80,1,73,,67,1,60,2,54,3,46,5,41,8,35r3,-5l15,25r4,-5l24,16r5,-4l34,9,40,5,47,3,53,1,59,r7,xe" stroked="f">
            <v:path arrowok="t"/>
          </v:shape>
          <v:shape id="FreeForm 54" o:spid="_x0000_s1078" style="position:absolute;left:5644;top:1971;width:25;height:24;mso-wrap-style:square" coordsize="148,147" path="m74,r,l81,r7,1l96,3r7,2l109,8r6,4l121,17r5,5l130,27r5,5l139,38r3,7l144,51r2,8l147,66r1,7l148,74r,l147,81r-1,7l144,95r-2,8l139,109r-4,6l130,120r-4,5l126,125r-6,5l115,134r-6,4l103,141r-7,3l88,146r-7,1l74,147r,l74,147r-8,l59,146r-7,-2l45,141r-6,-3l33,134r-6,-4l22,125r-5,-5l13,115r-3,-6l6,103,3,95,1,88,,81,,74r,l,73,,66,1,59,3,51,6,45r4,-7l13,32r4,-5l22,22r5,-5l33,12,39,8,45,5,52,3,59,1,66,r8,l74,xm74,15r,l74,15r-6,1l62,17r-5,1l51,20r-6,2l41,25r-5,3l32,32r-3,4l25,41r-3,4l20,50r-2,6l17,62r-1,6l16,73r,1l16,74r,6l17,85r1,6l20,96r2,6l25,107r4,4l32,115r4,4l41,122r4,3l51,127r6,2l62,131r6,1l74,132r,l74,132r6,l85,131r7,-2l97,127r5,-2l107,122r4,-3l115,115r,l119,111r3,-4l125,102r3,-6l129,91r2,-6l132,80r,-6l132,74r,-1l132,68r-1,-6l129,55r-1,-5l125,45r-3,-4l119,36r-4,-4l111,28r-4,-3l102,22,97,20,92,18,85,17,80,16,74,15xe" fillcolor="#1f1a17" stroked="f">
            <v:path arrowok="t"/>
            <o:lock v:ext="edit" verticies="t"/>
          </v:shape>
          <v:shape id="FreeForm 55" o:spid="_x0000_s1079" style="position:absolute;left:5713;top:1968;width:22;height:22;mso-wrap-style:square" coordsize="132,132" path="m66,r7,1l79,2r6,1l91,5r6,3l103,11r5,4l113,19r4,5l121,30r3,5l127,41r2,6l131,53r,6l132,66r-1,8l131,80r-2,6l127,92r-3,6l121,103r-4,5l113,113r-5,5l103,121r-6,4l91,127r-6,3l79,131r-6,1l66,132r-6,l52,131r-6,-1l40,127r-5,-2l29,121r-5,-3l20,113r-5,-5l11,103,7,98,5,92,3,86,1,80,,74,,66,,59,1,53,3,47,5,41,7,35r4,-5l15,24r5,-5l24,15r5,-4l35,8,40,5,46,3,52,2,60,1,66,xe" stroked="f">
            <v:path arrowok="t"/>
          </v:shape>
          <v:shape id="FreeForm 56" o:spid="_x0000_s1080" style="position:absolute;left:5712;top:1967;width:24;height:25;mso-wrap-style:square" coordsize="147,147" path="m74,r,l82,r7,2l96,3r6,3l110,9r5,3l121,17r5,4l131,26r4,6l138,39r3,6l144,52r2,6l147,65r,8l147,73r,l147,81r-1,7l144,95r-3,7l138,108r-3,6l131,120r-5,6l126,126r-5,4l115,134r-6,4l102,141r-6,3l89,145r-7,1l75,147r-1,l74,147r-7,-1l59,145r-7,-1l45,141r-6,-3l33,134r-5,-4l21,126r-4,-6l13,114,9,108,6,102,4,95,2,89,1,81,,73r,l,73,1,66,2,58,4,52,6,45,9,39r4,-7l17,26r6,-5l28,17r5,-5l39,9,45,6,52,3,59,2,67,r7,l74,xm74,15r,l74,15r-6,l62,16r-6,1l51,19r-5,3l41,24r-4,4l33,31r-4,4l26,41r-3,5l20,51r-2,5l16,61r-1,6l15,73r,l15,73r,6l16,86r2,5l20,96r3,5l26,106r3,4l33,114r4,4l41,121r5,4l51,128r5,2l62,131r6,1l74,132r,l75,132r5,l86,131r5,-1l97,128r5,-3l107,121r5,-3l116,114r,l119,110r4,-4l126,101r2,-5l130,91r1,-5l132,79r1,-6l133,73r,l132,67r-1,-6l130,56r-2,-5l126,46r-3,-5l119,37r-3,-6l112,28r-5,-4l102,22,97,19,91,17,86,16,80,15r-6,xe" fillcolor="#1f1a17" stroked="f">
            <v:path arrowok="t"/>
            <o:lock v:ext="edit" verticies="t"/>
          </v:shape>
          <v:shape id="FreeForm 57" o:spid="_x0000_s1081" style="position:absolute;left:5766;top:1987;width:22;height:22;mso-wrap-style:square" coordsize="132,132" path="m66,r7,l80,1r6,2l92,6r5,3l103,12r5,4l112,20r6,5l121,30r3,5l127,40r2,6l131,54r1,6l132,67r,6l131,80r-2,6l127,93r-3,5l121,104r-3,5l112,113r-4,4l103,121r-6,3l92,127r-6,2l80,131r-7,1l66,132r-7,l53,131r-6,-2l41,127r-6,-3l30,121r-6,-4l19,113r-4,-4l11,104,8,98,5,93,3,86,1,80r,-7l,67,1,60r,-6l3,46,5,40,8,35r3,-5l15,25r4,-5l24,16r6,-4l35,9,41,6,47,3,53,1,59,r7,xe" stroked="f">
            <v:path arrowok="t"/>
          </v:shape>
          <v:shape id="FreeForm 58" o:spid="_x0000_s1082" style="position:absolute;left:5765;top:1986;width:25;height:24;mso-wrap-style:square" coordsize="147,147" path="m73,r,l81,r7,1l95,3r7,2l108,8r6,5l119,17r7,5l130,27r4,5l138,38r3,7l143,51r2,8l146,66r1,7l147,74r,l146,81r-1,7l143,95r-2,8l138,109r-4,6l130,120r-5,5l125,125r-6,5l114,134r-6,4l102,142r-7,2l88,146r-7,1l73,147r,l73,147r-8,l58,146r-7,-2l45,142r-7,-4l32,134r-6,-4l21,125r-5,-5l12,115,9,109,6,103,3,95,1,88,,81,,74r,l,73,,66,1,59,3,51,6,45,9,38r3,-6l16,27r5,-5l26,17r6,-4l38,8,45,5,51,3,58,1,65,r8,l73,xm73,15r,l73,15r-6,1l61,17r-5,1l50,20r-5,2l41,25r-6,3l31,32r-3,4l24,41r-3,4l19,50r-2,7l16,62r-1,6l14,73r,1l14,74r1,6l16,85r1,6l19,96r2,6l24,107r4,4l31,115r4,4l41,122r4,3l50,127r6,2l61,131r6,1l73,132r,l73,132r7,l85,131r6,-2l96,127r5,-2l106,122r4,-3l114,115r,l118,111r4,-4l125,102r2,-6l129,91r2,-6l132,80r,-6l132,74r,-1l132,68r-1,-6l129,56r-2,-6l125,45r-3,-4l118,36r-4,-4l110,28r-4,-3l101,22,96,20,91,18,85,16r-5,l73,15xe" fillcolor="#1f1a17" stroked="f">
            <v:path arrowok="t"/>
            <o:lock v:ext="edit" verticies="t"/>
          </v:shape>
          <v:shape id="FreeForm 59" o:spid="_x0000_s1083" style="position:absolute;left:5689;top:2006;width:22;height:22;mso-wrap-style:square" coordsize="132,132" path="m66,r6,1l80,2r6,1l92,5r6,3l103,11r5,4l112,20r5,5l121,30r4,5l127,41r2,6l131,53r1,6l132,67r,6l131,80r-2,6l127,92r-2,6l121,103r-4,6l112,113r-4,5l103,121r-5,4l92,127r-6,2l80,131r-8,1l66,132r-7,l53,131r-6,-2l41,127r-7,-2l29,121r-5,-3l19,113r-4,-4l11,103,8,98,5,92,3,86,2,80,1,73,,67,1,59,2,53,3,47,5,41,8,35r3,-5l15,25r4,-5l24,15r5,-4l34,8,41,5,47,3,53,2,59,1,66,xe" stroked="f">
            <v:path arrowok="t"/>
          </v:shape>
          <v:shape id="FreeForm 60" o:spid="_x0000_s1084" style="position:absolute;left:5687;top:2005;width:25;height:24;mso-wrap-style:square" coordsize="148,147" path="m74,r,l81,r8,1l96,3r7,3l109,9r6,3l121,16r5,5l131,27r4,6l139,39r3,6l144,51r2,7l147,65r1,9l148,74r,l147,81r-1,7l144,95r-2,7l139,108r-4,7l131,121r-5,5l126,126r-6,4l115,134r-6,4l103,141r-7,2l89,145r-8,1l74,147r,l74,147r-8,-1l59,145r-7,-2l46,141r-7,-3l33,134r-6,-4l22,126r-5,-6l13,115r-3,-7l7,102,4,95,2,88,,81,,74r,l,74,,65,2,58,4,51,7,45r3,-6l13,33r4,-6l22,21r5,-5l33,12,39,9,46,6,52,3,59,1,66,r8,l74,xm74,15r,l74,15r-6,l62,16r-5,1l51,19r-5,2l41,24r-5,5l32,32r-3,4l25,41r-2,4l20,50r-2,6l17,61r-1,6l16,74r,l16,74r,6l17,85r1,6l20,96r3,5l25,106r4,4l32,115r4,4l41,122r5,3l51,128r6,2l62,131r6,1l74,132r,l74,132r6,l86,131r6,-2l97,128r5,-3l107,122r4,-3l115,115r,l119,110r3,-4l125,101r4,-5l130,91r2,-6l133,80r,-6l133,74r,l133,67r-1,-6l130,56r-1,-6l125,45r-3,-4l119,36r-4,-4l111,29r-4,-5l102,21,97,19,92,17,86,16,80,15r-6,xe" fillcolor="#1f1a17" stroked="f">
            <v:path arrowok="t"/>
            <o:lock v:ext="edit" verticies="t"/>
          </v:shape>
          <v:shape id="FreeForm 61" o:spid="_x0000_s1085" style="position:absolute;left:5752;top:2024;width:22;height:22;mso-wrap-style:square" coordsize="132,132" path="m65,r7,l79,1r6,2l91,5r6,3l102,11r5,4l112,19r4,4l121,28r3,6l127,39r2,7l131,52r1,7l132,65r,7l131,78r-2,8l127,91r-3,6l121,102r-5,5l112,112r-5,4l102,120r-5,3l91,126r-6,2l79,131r-7,1l65,132r-6,l52,131r-6,-3l40,126r-5,-3l28,120r-5,-4l19,112r-5,-5l11,102,8,97,5,91,3,86,1,78,,72,,65,,59,1,52,3,46,5,39,8,34r3,-6l14,23r5,-4l23,15r5,-4l35,8,40,5,46,3,52,1,59,r6,xe" stroked="f">
            <v:path arrowok="t"/>
          </v:shape>
          <v:shape id="FreeForm 62" o:spid="_x0000_s1086" style="position:absolute;left:5750;top:2022;width:25;height:25;mso-wrap-style:square" coordsize="148,147" path="m74,r,l82,r8,1l97,3r6,2l110,9r5,4l121,17r5,5l132,27r4,5l139,38r3,6l145,52r2,7l148,66r,7l148,73r,l148,81r-1,7l145,96r-3,6l139,109r-3,6l132,120r-6,5l126,125r-5,5l115,134r-6,5l103,142r-6,2l90,146r-8,1l75,147r-1,l74,147r-7,l60,146r-7,-2l46,142r-7,-3l33,134r-5,-4l22,125r-4,-5l14,115r-4,-6l7,102,5,96,3,88,2,81,,74,,73r,l2,66,3,59,5,52,7,44r3,-6l14,32r4,-5l23,22r5,-5l33,13,39,9,46,5,53,3,60,1,67,r7,l74,xm74,15r,l74,15r-6,l63,16r-6,2l52,20r-5,2l41,25r-4,3l33,32r-4,4l26,40r-3,5l21,51r-2,5l17,62r-1,5l16,73r,l16,74r,5l17,85r2,6l21,97r2,5l26,106r3,5l33,115r4,4l41,122r6,3l52,127r5,2l63,130r5,1l74,132r,l75,132r5,-1l87,130r5,-1l98,127r5,-2l107,122r5,-3l116,115r,l119,111r4,-5l126,102r3,-5l131,90r1,-5l133,79r1,-6l134,73r,l133,67r-1,-5l131,56r-2,-5l126,45r-3,-5l119,36r-3,-4l112,28r-5,-3l103,22,98,20,92,18,87,16,80,15r-6,xe" fillcolor="#1f1a17" stroked="f">
            <v:path arrowok="t"/>
            <o:lock v:ext="edit" verticies="t"/>
          </v:shape>
          <v:shape id="FreeForm 63" o:spid="_x0000_s1087" style="position:absolute;left:5497;top:1966;width:316;height:110;mso-wrap-style:square" coordsize="1893,662" path="m1707,184r186,350l1853,553,1663,213r-3,-7l1658,199r,-6l1658,188r2,-5l1663,179r4,-3l1671,172r4,-2l1680,169r5,l1691,170r5,2l1700,174r4,5l1707,184xm1622,405r83,210l1694,619r-12,3l1670,625r-12,3l1575,430r-3,-8l1571,416r1,-6l1573,404r2,-4l1579,396r4,-3l1587,391r5,-2l1597,388r6,1l1607,391r5,2l1616,396r3,4l1622,405xm1387,70r146,581l1523,652r-11,l1501,653r-10,l1337,88r-2,-7l1335,74r1,-6l1338,63r3,-4l1345,56r4,-3l1355,52r5,-1l1365,51r5,1l1374,54r4,3l1382,61r3,4l1387,70xm1242,309r24,231l1214,509,1190,320r,-8l1191,306r1,-7l1195,294r4,-3l1203,288r4,-2l1212,285r5,l1222,286r6,2l1232,290r4,4l1239,298r2,5l1242,309xm984,109r-8,335l928,446r2,-333l932,106r1,-7l936,94r3,-6l943,85r5,-2l952,82r5,l962,82r5,2l971,86r5,4l979,94r3,4l983,104r1,5xm730,284l691,525r-14,8l664,541r-14,9l635,560,676,281r1,-8l681,267r3,-5l688,257r4,-2l697,253r5,l707,253r5,2l716,257r4,3l724,264r3,4l729,273r1,5l730,284xm608,32l476,653r-14,3l450,659r-12,1l425,662,556,27r2,-8l561,13r3,-5l568,5r5,-4l578,r4,l587,1r5,2l597,5r4,4l604,12r3,5l608,22r1,5l608,32xm370,353l250,635r-10,-5l230,625r-10,-5l208,614,320,337r3,-7l327,324r4,-4l336,318r5,-2l347,316r5,l356,318r5,2l364,323r4,4l370,331r2,5l372,341r,5l370,353xm282,120l39,524,,505,234,98r4,-6l243,86r5,-4l253,80r5,l264,80r4,1l273,84r4,3l280,91r3,4l285,100r1,5l285,110r-1,5l282,120xe" fillcolor="#1f1a17" stroked="f">
            <v:path arrowok="t"/>
            <o:lock v:ext="edit" verticies="t"/>
          </v:shape>
          <v:shape id="FreeForm 64" o:spid="_x0000_s1088" style="position:absolute;left:5298;top:1797;width:678;height:272;mso-wrap-style:square" coordsize="4069,1636" path="m3348,1278r566,1l3911,1239r-5,-37l3901,1167r-8,-33l3884,1104r-10,-30l3864,1047r-12,-25l3838,999r-14,-21l3809,957r-17,-18l3776,922r-19,-16l3739,892r-20,-15l3718,879r-1,2l3716,882r,l3696,911r-22,27l3654,965r-22,27l3610,1019r-22,26l3565,1071r-23,25l3520,1121r-24,23l3473,1168r-25,24l3423,1214r-24,22l3373,1257r-25,21xm3717,881r-1,1l3716,882r1,-1xm3922,1293r-594,l3307,1308r-21,15l3265,1337r-22,14l3198,1379r-45,26l3106,1429r-47,23l3011,1474r-49,21l2912,1515r-49,19l2813,1552r-49,17l2712,1587r-50,16l2612,1620r-50,16l2530,1610r-33,-22l2465,1565r-34,-19l2413,1537r-17,-9l2379,1520r-18,-7l2344,1506r-19,-6l2308,1494r-19,-6l2271,1484r-18,-4l2234,1477r-19,-3l2196,1472r-18,-1l2158,1471r-19,l2120,1472r-19,2l2081,1477r-19,3l2041,1484r-19,5l2003,1496r-20,6l1953,1514r-29,13l1896,1542r-28,15l1842,1574r-27,19l1789,1611r-24,21l1765,1632r-6,4l1709,1616r-51,-20l1608,1575r-49,-22l1509,1529r-48,-24l1412,1479r-47,-26l1318,1424r-45,-30l1228,1363r-43,-33l1164,1313r-21,-17l1122,1279r-20,-19l1082,1242r-20,-20l1043,1203r-19,-20l994,1150r-29,-35l938,1080r-24,-37l890,1007,868,969,848,932,830,893,812,854,797,814,784,774,772,732,762,691r-9,-43l746,605r-6,-43l719,545,697,527,675,511,651,494,629,478,605,463,582,447,559,433,514,405,472,382,436,361,407,345r-14,-8l383,329r-4,-6l375,318r-3,-4l369,308r-4,-11l361,286r-1,-14l359,257,314,238,269,220,224,201,179,181,134,163,90,143,45,124,,105,,,897,115r19,27l934,170r21,27l976,222r23,25l1021,270r24,24l1068,316r11,9l1088,334r9,9l1106,351r,l1127,367r21,18l1171,400r22,17l1216,432r23,15l1262,464r23,15l1320,502r36,22l1392,546r36,20l1466,587r37,20l1541,626r38,21l1620,666r42,20l1704,704r42,19l1788,739r43,15l1875,769r43,14l1961,795r43,12l2047,817r42,9l2132,834r42,7l2216,847r41,4l2292,854r36,2l2364,857r36,l2436,856r36,-2l2509,852r35,-4l2581,842r36,-5l2654,830r37,-7l2728,814r37,-9l2803,793r37,-12l2877,768r37,-15l2952,738r38,-16l3028,704r38,-19l3105,665r38,-21l3182,621r39,-23l3258,572r40,-25l3337,519r39,-30l3416,460r39,-32l3337,428r,-130l3339,292,3446,183r493,l4069,294r,134l3864,428r,30l3863,487r-3,30l3857,546r-4,28l3847,602r-7,28l3832,657r-8,28l3814,711r-12,26l3790,764r-13,25l3761,815r-15,25l3729,866r19,13l3768,895r18,16l3803,930r18,18l3836,969r15,22l3864,1016r13,26l3889,1070r11,30l3908,1133r8,35l3922,1205r4,39l3929,1286r,7l3922,1293xm3536,1081r23,-26l3582,1029r23,-27l3627,975r22,-28l3670,919r21,-27l3712,863r18,-25l3746,813r15,-27l3775,761r12,-27l3799,707r11,-26l3818,653r8,-27l3832,599r5,-28l3842,544r3,-29l3848,486r1,-28l3850,428r-67,l3772,458r-13,29l3747,517r-13,29l3721,574r-15,28l3691,630r-16,26l3660,683r-17,26l3625,735r-17,25l3589,784r-18,25l3551,832r-20,24l3510,879r-20,23l3468,923r-21,22l3424,966r-22,21l3378,1007r-22,20l3331,1046r-24,19l3282,1083r-25,17l3232,1118r-26,16l3180,1151r-27,16l3086,1204r-68,35l2947,1269r-73,28l2802,1323r-75,21l2651,1363r-76,15l2497,1390r-76,9l2343,1405r-78,3l2187,1407r-78,-6l2032,1394r-77,-11l1880,1369r-75,-19l1731,1329r-73,-25l1588,1276r-70,-32l1450,1208r-65,-39l1322,1126r-61,-47l1202,1029r-56,-53l1093,917r-49,-61l997,791,954,722,940,700,927,679,915,657,901,637,888,616,876,597,862,577,849,558,823,522,797,486,770,452,743,420,375,264r,11l377,286r2,10l383,304r5,8l395,319r8,6l414,332r29,16l479,368r42,25l566,420r24,15l614,450r26,16l665,482r23,18l712,517r22,18l755,555r17,23l789,602r16,22l819,647r27,43l871,732r20,41l911,812r17,38l944,887r18,37l979,961r18,36l1016,1032r10,17l1038,1066r12,16l1062,1098r13,17l1090,1130r15,17l1122,1162r19,17l1162,1197r20,17l1204,1230r21,16l1247,1261r22,16l1292,1291r46,27l1385,1344r47,24l1481,1391r49,21l1580,1432r51,19l1682,1469r51,16l1784,1501r52,15l1886,1530r-20,11l1816,1526r-51,-14l1715,1496r-51,-17l1614,1461r-50,-19l1515,1422r-48,-22l1419,1378r-47,-24l1324,1328r-45,-27l1258,1287r-23,-16l1214,1256r-22,-15l1172,1224r-21,-16l1131,1191r-20,-18l1095,1157r-16,-16l1064,1125r-13,-16l1038,1091r-12,-16l1015,1057r-11,-17l984,1005,966,968,948,932,931,893,916,858,899,823,881,786,861,748,840,709,816,669,789,628,758,583r6,42l771,665r9,40l791,745r12,39l816,822r16,38l848,898r17,36l885,969r21,36l929,1040r25,34l979,1108r27,33l1036,1173r31,33l1100,1239r36,31l1173,1301r39,31l1252,1362r42,28l1338,1418r46,27l1432,1473r49,26l1532,1524r54,25l1641,1573r56,24l1757,1620r26,-22l1810,1578r28,-19l1865,1542r28,-16l1922,1512r27,-12l1978,1488r17,-6l2014,1476r18,-5l2051,1467r17,-3l2087,1461r18,-2l2123,1457r19,-1l2160,1456r19,l2197,1457r19,2l2234,1461r19,3l2271,1467r18,5l2308,1476r18,6l2345,1488r18,8l2382,1504r18,8l2418,1521r19,10l2454,1542r19,11l2491,1564r19,14l2528,1591r19,13l2565,1620r48,-16l2662,1588r49,-17l2761,1555r49,-17l2859,1519r49,-18l2956,1481r14,-6l2984,1469r-31,9l2922,1486r-31,9l2860,1502r-64,13l2733,1526r-65,11l2605,1545r-64,6l2478,1556r-24,-14l2494,1540r40,-2l2575,1534r40,-5l2656,1524r41,-5l2738,1513r40,-8l2819,1498r40,-10l2899,1479r40,-10l2978,1458r39,-13l3054,1433r38,-13l3122,1406r31,-17l3184,1373r29,-19l3243,1335r30,-20l3302,1294r28,-22l3358,1250r28,-23l3412,1204r26,-25l3463,1156r25,-25l3513,1106r23,-25xm3767,428r-97,l3647,479r-27,50l3591,577r-30,45l3528,666r-35,43l3455,749r-39,39l3375,825r-42,35l3289,893r-46,31l3196,954r-48,28l3099,1008r-51,24l2996,1055r-52,21l2892,1095r-55,19l2783,1129r-54,14l2674,1157r-56,11l2563,1177r-56,8l2451,1192r-55,5l2342,1200r-55,2l2233,1203r-53,-2l2177,1201r-29,-1l2118,1198r-28,-3l2060,1192r-29,-5l2002,1183r-29,-6l1944,1172r-30,-7l1886,1158r-29,-7l1827,1141r-28,-9l1770,1123r-29,-10l1713,1101r-29,-12l1655,1077r-28,-13l1598,1050r-29,-14l1542,1021r-29,-17l1485,988r-28,-18l1429,953r-29,-18l1373,915r-28,-19l1317,874r-27,-20l1262,831r-45,-38l1173,754r-43,-39l1087,673r-41,-42l1006,588,967,544,928,499r,l773,433r23,28l818,489r22,30l861,550r14,19l888,589r13,19l914,629r13,20l940,670r13,22l966,715r43,68l1055,848r50,60l1157,965r56,54l1271,1069r61,46l1394,1157r65,39l1526,1230r69,32l1666,1291r71,24l1810,1337r74,17l1960,1369r75,11l2111,1387r77,4l2266,1392r77,-2l2419,1384r77,-8l2573,1364r75,-16l2724,1330r74,-22l2870,1284r71,-29l3012,1224r67,-33l3146,1154r26,-16l3198,1122r25,-16l3248,1089r25,-18l3297,1053r24,-18l3345,1016r23,-19l3391,977r22,-21l3435,936r21,-22l3478,893r20,-22l3519,849r19,-24l3557,802r19,-24l3593,753r18,-24l3628,704r17,-25l3661,652r15,-27l3691,599r14,-28l3718,544r14,-29l3744,486r12,-28l3767,428xm3654,428r-58,l3557,467r-39,38l3480,540r-37,35l3406,609r-37,32l3332,672r-36,29l3260,729r-37,27l3186,782r-37,24l3111,829r-38,22l3034,871r-40,20l2953,909r-42,16l2868,941r-44,14l2779,968r-47,12l2684,990r-50,9l2582,1007r-53,6l2473,1020r-58,4l2356,1027r-63,2l2229,1029r-67,l2111,1027r-51,-4l2009,1018r-52,-8l1906,1000r-50,-11l1805,976r-51,-16l1702,943r-51,-20l1601,902r-50,-24l1500,853r-51,-28l1399,794r-49,-31l1309,734r-40,-29l1229,675r-39,-32l1152,610r-37,-33l1080,543r-36,-35l1031,522r-12,14l1019,536r,l1004,530r-16,-6l974,517r-15,-6l995,553r36,41l1069,634r39,39l1147,710r41,38l1229,784r42,36l1299,841r27,22l1353,883r28,20l1408,922r28,19l1465,958r27,17l1520,991r28,16l1576,1022r28,14l1633,1050r28,13l1689,1076r29,11l1746,1098r29,11l1803,1118r28,9l1860,1135r29,8l1918,1151r28,6l1975,1163r30,5l2033,1173r29,3l2091,1180r28,2l2148,1184r30,2l2180,1186r52,1l2286,1187r54,-2l2394,1182r54,-5l2503,1171r55,-8l2612,1154r55,-12l2722,1130r54,-14l2829,1100r54,-17l2935,1064r51,-21l3037,1021r50,-24l3137,971r47,-27l3231,915r45,-31l3319,852r42,-35l3402,781r39,-38l3478,704r35,-42l3545,619r31,-45l3604,527r26,-48l3654,428xm3574,428r-33,l3449,499r-86,64l3322,594r-40,28l3242,650r-38,27l3166,701r-37,24l3093,747r-37,22l3020,789r-36,19l2947,825r-36,16l2874,857r-37,14l2800,884r-39,13l2722,908r-40,10l2641,927r-43,9l2555,943r-45,6l2463,954r-49,4l2365,962r-52,3l2259,967r-56,1l2174,968r-29,l2116,966r-28,-1l2060,962r-29,-3l2003,956r-28,-4l1947,947r-27,-5l1892,936r-28,-8l1837,922r-27,-8l1783,906r-26,-8l1730,889r-27,-11l1677,868r-26,-10l1626,847r-26,-13l1574,822r-25,-12l1500,783r-50,-29l1402,725r-47,-32l1319,666r-36,-26l1249,612r-34,-29l1181,554r-33,-30l1116,493r-30,-32l1078,470r-9,9l1062,488r-8,8l1089,531r36,35l1162,599r37,33l1238,662r39,31l1317,722r41,28l1407,782r50,30l1507,839r50,26l1607,889r50,21l1708,928r50,18l1808,961r51,14l1909,986r52,9l2011,1002r50,6l2112,1011r50,2l2229,1014r63,-1l2355,1011r59,-3l2471,1004r55,-5l2579,992r52,-7l2681,976r48,-11l2775,954r45,-13l2863,926r43,-15l2947,895r41,-18l3027,858r38,-20l3102,817r37,-23l3174,771r37,-25l3246,721r36,-28l3318,664r36,-29l3390,603r35,-33l3461,536r38,-34l3536,466r38,-38xm3517,428r-38,l3439,461r-41,31l3358,522r-40,29l3278,577r-39,26l3199,628r-39,23l3121,674r-40,20l3043,713r-39,19l2966,749r-39,16l2889,780r-38,13l2813,806r-39,11l2737,827r-38,9l2661,845r-37,7l2586,857r-36,5l2513,866r-38,3l2439,871r-37,1l2365,872r-37,-1l2292,869r-36,-3l2220,862r-36,-4l2148,853r-36,-6l2076,839r-36,-8l2006,823r-36,-10l1935,803r-36,-12l1864,780r-35,-12l1794,754r-35,-13l1724,726r-35,-15l1654,695r-34,-16l1586,662r-35,-17l1482,608r-68,-39l1345,528r-69,-43l1209,441r-68,-46l1129,409r-13,15l1106,437r-11,13l1123,478r27,27l1179,531r29,27l1237,583r31,25l1299,633r32,23l1362,679r32,22l1427,722r34,20l1494,763r34,18l1563,799r35,18l1633,833r36,16l1705,863r36,13l1778,889r38,11l1853,910r38,9l1929,927r39,8l2006,941r39,5l2085,950r38,2l2163,953r39,l2259,952r53,-2l2363,947r50,-3l2460,940r48,-6l2552,927r43,-7l2637,912r41,-8l2718,894r39,-12l2794,870r37,-12l2868,844r37,-16l2941,812r35,-18l3011,777r35,-19l3081,737r36,-22l3153,692r37,-25l3228,643r38,-27l3305,588r40,-29l3428,496r89,-68xm3452,199r-89,91l4041,290,3934,199r-482,xm3353,305r,109l3477,414r,-1l3548,414r73,l3693,414r72,l3837,414r72,l3982,414r71,l4053,305r-700,xm1029,502l1130,387r-7,-6l1113,375r-8,-7l1097,361r-66,77l1029,502xm890,129l39,19r982,407l1086,353r-27,-25l1031,302r-26,-27l979,248,955,220,932,190,910,160,890,129xm14,26r,69l1015,518r1,-78l14,26xe" fillcolor="#1f1a17" stroked="f">
            <v:path arrowok="t"/>
            <o:lock v:ext="edit" verticies="t"/>
          </v:shape>
          <v:shape id="FreeForm 65" o:spid="_x0000_s1089" style="position:absolute;left:5898;top:1942;width:20;height:27;mso-wrap-style:square" coordsize="120,164" path="m110,13r5,-7l120,,110,13xm109,14l61,80,27,127,7,155,,164r6,-9l27,127,61,80,109,14xe" fillcolor="#e7b400" stroked="f">
            <v:path arrowok="t"/>
            <o:lock v:ext="edit" verticies="t"/>
          </v:shape>
          <v:shape id="FreeForm 66" o:spid="_x0000_s1090" style="position:absolute;left:5691;top:1738;width:131;height:190;mso-wrap-style:square" coordsize="790,1141" path="m240,l790,321r-27,10l737,342r-26,12l685,367r-25,15l635,396r-23,17l590,431r-16,15l558,461r-14,16l532,493r-12,18l510,528r-9,17l493,564r-6,18l480,602r-4,19l473,641r-2,20l470,683r1,21l473,726r2,22l479,772r6,22l492,819r7,23l507,868r10,24l529,918r12,27l554,971r15,28l585,1026r16,28l620,1083r18,29l659,1141r-38,-13l584,1115r-36,-15l513,1086r-35,-16l445,1052r-34,-19l378,1011,361,999,343,987,327,973,310,960,294,946,279,930,263,916,248,900,232,883,218,866,204,848,190,830,176,812,164,791,151,772,138,750,126,729,115,706,103,683,92,658,82,633,73,607,62,581,54,554,45,525,38,495,30,466,22,435,16,402,10,369,5,336,,301,10,279r9,-20l31,237,42,217,53,197,66,177,79,157,93,138r16,-18l124,101,140,83,159,65,177,48,197,31,218,15,240,xe" stroked="f">
            <v:path arrowok="t"/>
          </v:shape>
          <v:shape id="FreeForm 67" o:spid="_x0000_s1091" style="position:absolute;left:5689;top:1736;width:136;height:193;mso-wrap-style:square" coordsize="814,1156" path="m251,3l801,324r13,7l799,337r-26,10l747,358r-26,11l695,382r-24,15l646,412r-22,15l602,446r-16,14l571,476r-14,15l545,507r-10,17l524,541r-8,18l508,576r-6,18l497,614r-3,19l490,653r-1,20l488,695r1,20l492,738r3,22l499,783r6,22l511,829r7,24l527,877r10,24l548,927r12,26l573,978r15,27l603,1032r17,28l638,1088r18,28l677,1146r-19,10l622,1144r-33,-11l556,1120r-35,-15l485,1088r-35,-20l415,1048r-34,-22l363,1014r-17,-13l330,987,312,974,296,960,280,945,265,930,250,914,234,897,220,880,205,863,191,844,177,825,164,804,151,784,139,762,127,741,115,718,103,695,93,670,83,646,73,619,63,592,54,565,46,536,38,506,29,477,22,445,16,413,10,379,5,346,,311r1,-4l10,285,20,264,31,243,42,223,54,202,66,182,81,162,94,143r15,-20l126,105,142,87,161,69,179,52,200,34,220,18,243,3,247,r4,3xm779,328l248,18,226,32,206,49,187,65,169,81,152,99r-16,17l121,134r-15,18l93,171,80,190,67,209,55,229,45,249,35,270,24,290r-9,21l19,346r6,33l32,411r6,32l45,474r7,29l60,533r8,28l78,588r9,26l96,639r10,25l118,689r10,22l140,734r11,21l164,777r13,19l189,816r14,19l217,853r14,18l246,887r14,17l275,919r16,15l306,949r16,14l339,976r16,14l372,1002r17,12l423,1036r34,19l492,1074r35,17l559,1105r32,13l623,1131r32,11l637,1114r-18,-28l601,1058r-15,-27l570,1005,557,978,544,953,532,927,521,902r-9,-24l504,853r-8,-23l489,806r-5,-22l480,761r-3,-22l475,716r-1,-21l474,672r2,-21l478,630r4,-20l487,590r8,-19l502,552r9,-18l521,516r11,-18l546,482r14,-17l576,450r16,-15l614,416r24,-17l663,383r25,-14l711,358r22,-10l757,337r22,-9xe" fillcolor="#1f1a17" stroked="f">
            <v:path arrowok="t"/>
            <o:lock v:ext="edit" verticies="t"/>
          </v:shape>
          <v:shape id="FreeForm 68" o:spid="_x0000_s1092" style="position:absolute;left:5519;top:1882;width:7;height:29;mso-wrap-style:square" coordsize="41,173" path="m41,25l38,173,,146,,,11,6r10,6l31,19r10,6xe" fillcolor="#e7b400" stroked="f">
            <v:path arrowok="t"/>
          </v:shape>
          <v:shape id="FreeForm 69" o:spid="_x0000_s1093" style="position:absolute;left:5518;top:1880;width:9;height:34;mso-wrap-style:square" coordsize="57,200" path="m57,38l54,186r,14l41,192,3,164,,162r,-3l1,13,1,,13,7r,l13,7r15,9l42,25r,l48,28r4,3l57,34r,4xm39,172l41,43,38,41,34,37r,l25,32,17,26,16,155r23,17xe" fillcolor="#1f1a17" stroked="f">
            <v:path arrowok="t"/>
            <o:lock v:ext="edit" verticies="t"/>
          </v:shape>
          <v:shape id="FreeForm 70" o:spid="_x0000_s1094" style="position:absolute;left:5519;top:1803;width:7;height:60;mso-wrap-style:square" coordsize="41,360" path="m38,r3,360l30,339,19,317,9,295,,273,,69,8,52,17,34,27,17,38,xe" fillcolor="#e7b400" stroked="f">
            <v:path arrowok="t"/>
          </v:shape>
          <v:shape id="FreeForm 71" o:spid="_x0000_s1095" style="position:absolute;left:5518;top:1802;width:9;height:62;mso-wrap-style:square" coordsize="57,368" path="m52,4r5,360l42,368,36,357,30,347,24,336,19,324,14,313,8,302,4,290,,280r,-3l,73,,71,,70r,l2,65,4,60,7,55,9,50r,l16,38,23,24,31,12,39,,52,4xm41,334l38,28,30,43,23,56r,l21,61r-2,5l17,70r-2,5l15,276r4,10l23,297r4,10l32,318r4,8l41,334xe" fillcolor="#1f1a17" stroked="f">
            <v:path arrowok="t"/>
            <o:lock v:ext="edit" verticies="t"/>
          </v:shape>
          <v:shape id="FreeForm 72" o:spid="_x0000_s1096" style="position:absolute;left:5519;top:1710;width:6;height:18;mso-wrap-style:square" coordsize="38,112" path="m,l38,r,112l,83,,xe" fillcolor="#e7b400" stroked="f">
            <v:path arrowok="t"/>
          </v:shape>
          <v:shape id="FreeForm 73" o:spid="_x0000_s1097" style="position:absolute;left:5518;top:1708;width:8;height:23;mso-wrap-style:square" coordsize="52,135" path="m7,l45,r7,l52,7r,112l52,135,41,126,2,96,,94,,90,,7,,,7,xm38,14r-23,l15,87r23,17l38,14xe" fillcolor="#1f1a17" stroked="f">
            <v:path arrowok="t"/>
            <o:lock v:ext="edit" verticies="t"/>
          </v:shape>
          <v:shape id="FreeForm 74" o:spid="_x0000_s1098" style="position:absolute;left:5651;top:1903;width:14;height:54;mso-wrap-style:square" coordsize="85,321" path="m81,45r4,276l,319,5,r,l5,r,l5,r,l5,,24,12,43,23,62,35,81,45xe" fillcolor="#e7b400" stroked="f">
            <v:path arrowok="t"/>
          </v:shape>
          <v:shape id="FreeForm 75" o:spid="_x0000_s1099" style="position:absolute;left:5649;top:1901;width:17;height:57;mso-wrap-style:square" coordsize="99,341" path="m99,334r,7l91,341,7,340,,339r,-7l5,,28,13,50,27,73,40,95,54r4,280xm84,326l82,56,67,48,50,38,35,29,20,20,15,325r69,1xe" fillcolor="#1f1a17" stroked="f">
            <v:path arrowok="t"/>
            <o:lock v:ext="edit" verticies="t"/>
          </v:shape>
          <v:shape id="FreeForm 76" o:spid="_x0000_s1100" style="position:absolute;left:5654;top:1638;width:6;height:29;mso-wrap-style:square" coordsize="37,173" path="m35,1r2,172l,152,2,,35,1xe" fillcolor="#e7b400" stroked="f">
            <v:path arrowok="t"/>
          </v:shape>
          <v:shape id="FreeForm 77" o:spid="_x0000_s1101" style="position:absolute;left:5652;top:1636;width:10;height:33;mso-wrap-style:square" coordsize="59,196" path="m59,196l,163,3,,57,4r2,192xm43,170l42,19,18,14,16,155r27,15xe" fillcolor="#1f1a17" stroked="f">
            <v:path arrowok="t"/>
            <o:lock v:ext="edit" verticies="t"/>
          </v:shape>
          <v:shape id="FreeForm 78" o:spid="_x0000_s1102" style="position:absolute;left:5588;top:1629;width:180;height:108;mso-wrap-style:square" coordsize="1081,650" path="m1030,643r6,4l1042,649r6,1l1054,650r6,l1065,648r5,-2l1074,642r3,-3l1080,635r1,-5l1081,624r,-6l1079,611r-4,-7l1070,595,45,4,38,2,31,,25,,20,1,16,3,12,5,9,9,5,12,3,16,1,20,,25r,4l,32r1,4l3,38r2,2l1030,643xe" fillcolor="#e7b400" stroked="f">
            <v:path arrowok="t"/>
          </v:shape>
          <v:shape id="FreeForm 79" o:spid="_x0000_s1103" style="position:absolute;left:5587;top:1627;width:183;height:111;mso-wrap-style:square" coordsize="1096,666" path="m1040,644r4,2l1049,648r4,1l1058,650r5,l1069,649r4,-2l1077,644r2,-3l1081,636r,-5l1081,625r-1,-5l1078,616r-3,-4l1072,608,48,19,40,16,34,15r-6,1l24,19r-3,3l19,25r-2,4l16,33r,l14,36r,3l16,41r1,1l1040,644xm1071,664r-10,2l1052,665r-10,-3l1033,658,9,56,6,54,4,51,2,48,1,45,,38,,30r,l2,24,5,18,9,12,14,7,19,4,23,2,27,r5,l37,r6,1l49,2r6,3l55,5,1081,597r4,3l1088,604r3,5l1093,615r1,6l1095,627r1,5l1095,637r-1,5l1093,647r-3,4l1087,655r-3,4l1080,661r-5,2l1071,664xe" fillcolor="#1f1a17" stroked="f">
            <v:path arrowok="t"/>
            <o:lock v:ext="edit" verticies="t"/>
          </v:shape>
          <v:shape id="FreeForm 80" o:spid="_x0000_s1104" style="position:absolute;left:5780;top:1732;width:6;height:28;mso-wrap-style:square" coordsize="36,165" path="m,l,143r36,22l28,,,xe" fillcolor="#e7b400" stroked="f">
            <v:path arrowok="t"/>
          </v:shape>
          <v:shape id="FreeForm 81" o:spid="_x0000_s1105" style="position:absolute;left:5779;top:1731;width:8;height:31;mso-wrap-style:square" coordsize="52,185" path="m15,14r,132l35,158,29,14r-14,xm,150l,7,,,8,,36,r8,l45,7r6,165l52,185,39,178,4,157,,155r,-5xe" fillcolor="#1f1a17" stroked="f">
            <v:path arrowok="t"/>
            <o:lock v:ext="edit" verticies="t"/>
          </v:shape>
          <v:shape id="FreeForm 82" o:spid="_x0000_s1106" style="position:absolute;left:5780;top:1921;width:11;height:16;mso-wrap-style:square" coordsize="64,96" path="m,l2,96,64,69,62,26,46,20,30,14,15,7,,xe" fillcolor="#e7b400" stroked="f">
            <v:path arrowok="t"/>
          </v:shape>
          <v:shape id="FreeForm 83" o:spid="_x0000_s1107" style="position:absolute;left:5779;top:1919;width:13;height:20;mso-wrap-style:square" coordsize="80,119" path="m15,23r2,73l65,76,63,42,49,37,35,32,25,28,15,23xm3,107l,12,,,11,5r7,3l25,11r8,3l42,17r7,3l57,25r8,2l72,30r5,2l77,37r2,43l80,84r-5,3l13,114,3,119r,-12xe" fillcolor="#1f1a17" stroked="f">
            <v:path arrowok="t"/>
            <o:lock v:ext="edit" verticies="t"/>
          </v:shape>
          <v:shape id="FreeForm 84" o:spid="_x0000_s1108" style="position:absolute;left:5780;top:1811;width:10;height:100;mso-wrap-style:square" coordsize="59,596" path="m,48l,482r13,28l27,537r16,29l59,596,43,,30,12,19,24,9,36,,48xe" fillcolor="#e7b400" stroked="f">
            <v:path arrowok="t"/>
          </v:shape>
          <v:shape id="FreeForm 85" o:spid="_x0000_s1109" style="position:absolute;left:5779;top:1809;width:12;height:102;mso-wrap-style:square" coordsize="75,615" path="m15,67r,429l21,509r6,14l34,536r8,14l46,559r4,7l55,574r4,8l44,33r-6,7l33,45,24,56,15,67xm,498l,64,2,60,12,47,22,34,33,23,46,11,58,r,16l75,611r-14,4l53,601,44,586,36,572,28,558,21,543,14,529,7,515,1,500,,498xe" fillcolor="#1f1a17" stroked="f">
            <v:path arrowok="t"/>
            <o:lock v:ext="edit" verticies="t"/>
          </v:shape>
          <v:shape id="FreeForm 86" o:spid="_x0000_s1110" style="position:absolute;left:5776;top:1719;width:12;height:12;mso-wrap-style:square" coordsize="74,73" path="m37,r7,l51,3r6,3l63,10r5,6l71,23r2,6l74,37r-1,7l71,51r-3,6l63,63r-6,4l51,71r-7,2l37,73r-7,l23,71,17,67,11,63,6,57,3,51,1,44,,37,1,29,3,23,6,16r5,-6l17,6,23,3,30,r7,xe" fillcolor="#e7b400" stroked="f">
            <v:path arrowok="t"/>
          </v:shape>
          <v:shape id="FreeForm 87" o:spid="_x0000_s1111" style="position:absolute;left:5773;top:1716;width:17;height:17;mso-wrap-style:square" coordsize="102,101" path="m51,l61,1r9,3l80,9r7,6l93,22r5,8l100,41r2,10l100,61r-2,9l93,79r-6,8l80,93,70,97r-9,3l51,101,41,100,32,97,22,93,15,87,9,79,4,70,1,61,,51,1,41,4,30,9,22r6,-7l22,9,32,4,41,1,51,xm51,14r7,l65,17r6,3l77,24r5,6l85,37r2,6l88,51r-1,7l85,65r-3,6l77,77r-6,4l65,85r-7,2l51,87r-7,l37,85,31,81,25,77,20,71,17,65,15,58,14,51r1,-8l17,37r3,-7l25,24r6,-4l37,17r7,-3l51,14xe" fillcolor="#1f1a17" stroked="f">
            <v:path arrowok="t"/>
            <o:lock v:ext="edit" verticies="t"/>
          </v:shape>
          <v:shape id="FreeForm 88" o:spid="_x0000_s1112" style="position:absolute;left:5652;top:1625;width:12;height:12;mso-wrap-style:square" coordsize="73,74" path="m37,r7,1l51,3r7,3l63,11r4,5l71,23r2,7l73,37r,7l71,51r-4,6l63,62r-5,6l51,71r-7,2l37,74,29,73,23,71,16,68,11,62,7,57,2,51,,44,,37,,30,2,23,7,16r4,-5l16,6,23,3,29,1,37,xe" fillcolor="#e7b400" stroked="f">
            <v:path arrowok="t"/>
          </v:shape>
          <v:shape id="FreeForm 89" o:spid="_x0000_s1113" style="position:absolute;left:5649;top:1622;width:17;height:18;mso-wrap-style:square" coordsize="101,102" path="m51,r9,1l71,4r8,5l87,15r6,7l97,31r3,10l101,51r-1,10l97,70,93,80r-6,7l79,93r-8,5l60,101r-9,1l41,101,31,98,23,93,14,87,8,80,4,70,1,61,,51,1,41,4,31,8,22r6,-7l23,9,31,4,41,1,51,xm51,14r7,1l65,17r7,3l77,25r4,5l85,37r2,7l87,51r,7l85,65r-4,6l77,76r-5,6l65,85r-7,2l51,88,43,87,37,85,30,82,25,76,21,71,16,65,14,58r,-7l14,44r2,-7l21,30r4,-5l30,20r7,-3l43,15r8,-1xe" fillcolor="#1f1a17" stroked="f">
            <v:path arrowok="t"/>
            <o:lock v:ext="edit" verticies="t"/>
          </v:shape>
          <v:shape id="FreeForm 90" o:spid="_x0000_s1114" style="position:absolute;left:5516;top:1697;width:12;height:12;mso-wrap-style:square" coordsize="74,74" path="m37,r7,1l51,3r6,3l62,11r5,5l71,23r2,7l74,37r-1,7l71,51r-4,6l62,62r-5,6l51,71r-7,2l37,74,29,73,23,71,16,68,10,62,6,57,3,51,1,44,,37,1,30,3,23,6,16r4,-5l16,6,23,3,29,1,37,xe" fillcolor="#e7b400" stroked="f">
            <v:path arrowok="t"/>
          </v:shape>
          <v:shape id="FreeForm 91" o:spid="_x0000_s1115" style="position:absolute;left:5514;top:1694;width:17;height:17;mso-wrap-style:square" coordsize="101,102" path="m51,l61,2r9,2l79,9r8,6l93,22r4,9l100,41r1,10l100,61r-3,9l93,80r-6,7l79,93r-9,5l61,101r-10,1l41,101,30,98,22,93,15,87,9,80,4,70,1,61,,51,1,41,4,31,9,22r6,-7l22,9,30,4,41,2,51,xm51,14r7,1l65,17r6,3l76,25r5,5l85,37r2,7l88,51r-1,7l85,65r-4,6l76,76r-5,6l65,85r-7,2l51,88,43,87,37,85,30,82,24,76,20,71,17,65,15,58,14,51r1,-7l17,37r3,-7l24,25r6,-5l37,17r6,-2l51,14xe" fillcolor="#1f1a17" stroked="f">
            <v:path arrowok="t"/>
            <o:lock v:ext="edit" verticies="t"/>
          </v:shape>
          <v:shape id="FreeForm 92" o:spid="_x0000_s1116" style="position:absolute;left:5759;top:1727;width:9;height:9;mso-wrap-style:square" coordsize="54,55" path="m27,r6,1l38,2r4,3l46,8r4,5l52,17r2,5l54,28r,5l52,38r-2,4l46,46r-4,3l38,52r-5,2l27,55,21,54,16,52,12,49,8,46,5,42,2,38,1,33,,28,1,22,2,17,5,13,8,8,12,5,16,2,21,1,27,xe" fillcolor="#e7b400" stroked="f">
            <v:path arrowok="t"/>
          </v:shape>
          <v:shape id="FreeForm 93" o:spid="_x0000_s1117" style="position:absolute;left:5757;top:1726;width:13;height:12;mso-wrap-style:square" coordsize="74,75" path="m37,r8,1l52,3r6,3l63,11r5,5l71,23r2,7l74,38r-1,7l71,52r-3,6l63,64r-5,5l52,72r-7,2l37,75,29,74,23,72,16,69,11,64,7,58,3,52,1,45,,38,1,30,3,23,7,16r4,-5l16,6,23,3,29,1,37,xm37,10r6,1l48,12r4,3l56,18r4,5l62,27r2,5l64,38r,5l62,48r-2,4l56,56r-4,3l48,62r-5,2l37,65,31,64,26,62,22,59,18,56,15,52,12,48,11,43,10,38r1,-6l12,27r3,-4l18,18r4,-3l26,12r5,-1l37,10xe" fillcolor="#1f1a17" stroked="f">
            <v:path arrowok="t"/>
            <o:lock v:ext="edit" verticies="t"/>
          </v:shape>
          <v:shape id="FreeForm 94" o:spid="_x0000_s1118" style="position:absolute;left:5551;top:1639;width:216;height:302;mso-wrap-style:square" coordsize="1297,1812" path="m263,r910,533l1135,555r-38,23l1061,606r-35,29l993,667r-33,34l930,738r-29,39l875,817r-24,42l830,902r-20,45l795,993r-13,46l772,1086r-6,48l763,1181r2,48l770,1278r10,48l794,1373r19,47l837,1466r28,44l898,1554r40,43l982,1638r52,39l1090,1714r62,36l1222,1782r75,30l1217,1805r-81,-12l1056,1774r-79,-21l898,1725r-76,-31l746,1658r-74,-39l601,1576r-69,-48l466,1478r-63,-53l343,1369r-55,-60l236,1247r-48,-64l145,1117r-37,-69l75,979,47,907,26,834,10,760,2,685,,609,5,532,17,456,37,379,66,302r35,-76l146,149,201,75,263,xe" stroked="f">
            <v:path arrowok="t"/>
          </v:shape>
          <v:shape id="FreeForm 95" o:spid="_x0000_s1119" style="position:absolute;left:5550;top:1637;width:219;height:305;mso-wrap-style:square" coordsize="1313,1830" path="m275,3r909,534l1196,544r-12,7l1155,566r-28,17l1099,603r-28,20l1045,646r-26,23l994,695r-24,25l947,748r-22,30l904,807r-19,31l866,870r-16,33l835,936r-14,34l811,999r-8,29l796,1057r-6,30l784,1118r-3,29l779,1177r,31l780,1238r3,30l788,1299r6,30l802,1358r10,30l823,1418r14,28l852,1474r16,27l887,1526r20,27l930,1578r25,25l980,1627r29,25l1040,1676r32,22l1106,1720r37,21l1183,1762r41,19l1267,1801r46,17l1305,1830r-31,-2l1243,1825r-30,-4l1182,1817r-31,-6l1120,1806r-30,-8l1059,1791r-30,-8l999,1774r-30,-9l938,1754r-30,-10l879,1733r-29,-12l820,1708r-28,-13l763,1681r-29,-15l706,1651r-28,-15l650,1620r-26,-17l596,1587r-26,-19l544,1551r-26,-20l493,1513r-25,-20l443,1473r-23,-21l396,1431r-23,-22l350,1388r-22,-23l306,1343r-20,-24l265,1296r-19,-25l226,1248r-18,-25l190,1198r-17,-26l157,1146r-16,-25l126,1094r-15,-26l98,1041,86,1014,74,987,62,959,52,931,43,904,35,875,26,847,20,819,14,790,10,761,6,732,3,703,1,673,,645,1,615,2,585,5,549,9,513r6,-37l23,439,34,403,45,366,58,329,74,293,91,257r18,-37l131,184r22,-37l179,111,206,75,234,40,266,5,270,r5,3xm1166,543l273,19,243,54,215,89r-27,35l164,158r-22,36l122,230r-19,35l87,301,71,337,59,372,48,408,38,444r-7,36l24,515r-5,36l16,586r-1,29l15,645r1,28l18,702r2,29l24,759r5,28l35,816r7,27l49,872r8,28l66,926r11,28l87,982r12,26l111,1035r14,26l139,1087r14,27l169,1139r16,25l203,1189r17,25l238,1238r19,24l276,1286r21,23l317,1333r22,22l360,1377r23,22l406,1421r22,19l451,1460r22,18l497,1496r23,19l545,1532r23,18l594,1566r25,16l644,1599r26,15l695,1629r27,14l749,1657r26,13l802,1684r28,12l857,1707r28,12l913,1730r27,9l969,1749r28,10l1025,1767r29,7l1083,1781r28,7l1140,1793r29,6l1197,1804r29,4l1255,1811r-41,-18l1175,1775r-37,-20l1102,1735r-33,-20l1039,1694r-30,-22l981,1649r-25,-23l932,1603r-23,-24l889,1555r-18,-26l853,1505r-15,-26l823,1453r-13,-30l798,1393r-10,-31l779,1332r-6,-31l768,1270r-3,-31l764,1208r,-31l766,1146r4,-30l774,1085r6,-31l789,1025r9,-30l808,965r13,-34l836,898r16,-32l871,834r19,-31l909,773r23,-29l955,716r23,-26l1003,665r25,-24l1054,618r28,-21l1109,577r28,-17l1166,543xe" fillcolor="#1f1a17" stroked="f">
            <v:path arrowok="t"/>
            <o:lock v:ext="edit" verticies="t"/>
          </v:shape>
          <v:shape id="FreeForm 96" o:spid="_x0000_s1120" style="position:absolute;left:5466;top:1689;width:117;height:92;mso-wrap-style:square" coordsize="699,554" path="m7,46l643,548r12,4l667,554r6,l678,553r4,-1l686,551r4,-3l693,545r2,-5l697,535r2,-5l699,523r-2,-8l696,506,59,9,52,4,45,2,39,,32,,25,1,19,3,14,5,10,8,6,12,3,17,1,21,,27r,5l1,37r2,5l7,46xe" fillcolor="#e7b400" stroked="f">
            <v:path arrowok="t"/>
          </v:shape>
          <v:shape id="FreeForm 97" o:spid="_x0000_s1121" style="position:absolute;left:5465;top:1687;width:119;height:95;mso-wrap-style:square" coordsize="715,568" path="m20,47l655,548r4,2l666,553r5,1l677,554r6,l689,552r5,-4l698,542r,l699,537r,-6l699,524r-2,-7l63,21,58,19,54,16,49,15,45,14r-4,l37,15r-5,1l29,17r-5,3l20,23r,l17,27r-2,5l15,36r,4l17,44r3,3xm646,561l11,59,10,58,7,55,5,52,3,48,1,44,,40,,36,,32,1,28,4,20,9,14r,l15,8,23,4,28,2,33,r7,l46,r6,1l59,3r6,3l72,10r,l709,506r2,6l713,516r1,5l715,527r-1,10l712,547r,l709,555r-6,5l697,564r-7,3l680,568r-12,-1l656,565r-10,-4xe" fillcolor="#1f1a17" stroked="f">
            <v:path arrowok="t"/>
            <o:lock v:ext="edit" verticies="t"/>
          </v:shape>
          <v:shape id="FreeForm 98" o:spid="_x0000_s1122" style="position:absolute;left:5433;top:1700;width:145;height:214;mso-wrap-style:square" coordsize="871,1286" path="m231,l192,38,157,76r-32,39l96,153,72,192,50,231,33,270,20,309,9,347,2,387,,427r1,40l6,507r8,40l27,588r16,40l64,669r24,41l117,751r33,41l187,833r41,41l273,915r49,41l375,998r57,40l495,1079r67,42l632,1162r75,41l787,1245r84,41l834,1262r-35,-26l766,1212r-30,-26l707,1160r-28,-25l655,1110r-24,-25l610,1059r-20,-25l572,1009,556,984,542,960,530,935,520,911r-9,-24l505,862r-5,-23l497,815r-1,-22l497,770r2,-22l503,726r6,-22l517,683r10,-20l539,642r12,-20l567,603r16,-19l602,567r20,-19l640,535r20,-15l680,508r22,-13l724,484r25,-12l774,461r26,-10l231,xe" stroked="f">
            <v:path arrowok="t"/>
          </v:shape>
          <v:shape id="FreeForm 99" o:spid="_x0000_s1123" style="position:absolute;left:5432;top:1698;width:147;height:217;mso-wrap-style:square" coordsize="883,1299" path="m239,20l210,48,182,77r-24,28l134,133r-20,30l94,192,77,220,62,250r-8,17l47,285r-7,17l35,321r-5,17l25,356r-4,18l18,391r-1,19l15,427r,19l15,464r2,17l18,500r3,17l26,536r4,18l35,572r6,19l47,609r7,19l63,647r9,19l82,684r11,18l104,722r13,18l130,760r14,18l160,797r15,19l193,835r24,25l244,886r28,25l302,937r32,27l368,989r35,26l439,1040r39,26l519,1092r42,26l605,1144r45,25l698,1195r49,27l798,1247r-28,-21l744,1204r-26,-21l694,1161r-22,-22l650,1117r-19,-21l613,1074r-23,-30l570,1016r-10,-16l551,986r-7,-14l537,957r-7,-14l523,929r-5,-15l513,900r-4,-14l505,872r-3,-14l500,844r-2,-14l497,816r,-13l497,790r1,-14l499,763r2,-13l503,736r4,-12l510,711r5,-13l520,686r5,-12l532,662r7,-13l546,638r8,-12l562,615r10,-11l582,593r10,-10l602,572r12,-10l626,552r,l636,544r10,-8l646,536r12,-8l669,520r,l697,503r30,-17l759,472r35,-14l239,20xm48,243l64,213,82,182r20,-29l124,123,148,93,174,64,203,34,234,4,239,r4,4l813,454r11,9l811,467r-38,14l740,498r-18,8l707,514r-16,9l677,533r,l666,540r-10,8l656,548r-11,7l635,563r,l613,583r-21,20l583,613r-8,12l566,635r-7,11l552,657r-7,12l539,680r-5,11l529,704r-5,12l521,727r-3,12l515,753r-2,12l512,777r-1,13l511,803r1,13l513,828r2,14l517,855r3,13l523,883r5,13l533,909r5,15l543,937r7,14l564,979r18,29l602,1036r22,29l648,1093r27,28l704,1149r30,29l768,1205r36,29l842,1261r41,28l877,1299r-59,-28l761,1242r-55,-29l654,1185r-52,-28l554,1128r-47,-28l463,1072r-42,-29l380,1016,342,987,306,958,272,931,241,902,211,873,183,845,166,825,150,807,134,787,120,768,105,749,93,730,81,711,70,691,59,672,50,652,41,634,34,614,27,595,20,577,15,558,10,539,7,520,4,502,2,482,1,464,,446,1,427,2,409,4,390,7,372r3,-19l14,335r6,-18l26,298r7,-18l40,261r8,-18xe" fillcolor="#1f1a17" stroked="f">
            <v:path arrowok="t"/>
            <o:lock v:ext="edit" verticies="t"/>
          </v:shape>
          <v:shape id="FreeForm 100" o:spid="_x0000_s1124" style="position:absolute;left:5573;top:1772;width:10;height:10;mso-wrap-style:square" coordsize="61,61" path="m31,r5,1l42,3r5,3l51,10r4,4l59,19r1,6l61,31r-1,6l59,42r-4,6l51,53r-4,3l42,59r-6,2l31,61r-6,l19,59,13,56,9,53,5,48,3,42,1,37,,31,1,25,3,19,5,14,9,10,13,6,19,3,25,1,31,xe" fillcolor="#e7b400" stroked="f">
            <v:path arrowok="t"/>
          </v:shape>
          <v:shape id="FreeForm 101" o:spid="_x0000_s1125" style="position:absolute;left:5571;top:1770;width:14;height:14;mso-wrap-style:square" coordsize="83,83" path="m42,r8,1l57,3r7,4l71,12r5,7l80,26r2,8l83,42r-1,8l80,59r-4,6l71,71r-7,5l57,80r-7,2l42,83,33,82,25,80,18,76,12,71,7,65,3,59,1,50,,42,1,34,3,26,7,19r5,-7l18,7,25,3,33,1,42,xm42,11r5,1l53,14r5,4l62,21r4,4l70,30r1,6l72,42r-1,6l70,53r-4,6l62,64r-4,3l53,70r-6,2l42,72r-6,l30,70,24,67,20,64,16,59,14,53,12,48,11,42r1,-6l14,30r2,-5l20,21r4,-3l30,14r6,-2l42,11xe" fillcolor="#1f1a17" stroked="f">
            <v:path arrowok="t"/>
            <o:lock v:ext="edit" verticies="t"/>
          </v:shape>
          <v:shape id="FreeForm 102" o:spid="_x0000_s1126" style="position:absolute;left:5524;top:1728;width:350;height:227;mso-wrap-style:square" coordsize="2100,1360" path="m982,404r549,850l1518,1263,969,412r13,-8xm84,373r536,980l608,1360,71,380r13,-7xm446,1324l31,417r13,-6l459,1318r-13,6xm14,448r319,824l319,1277,,453r14,-5xm962,454r440,850l1388,1310,950,465r12,-11xm943,536r340,796l1268,1338,931,546r12,-10xm1587,r513,598l2088,607,1581,18,1587,xm1576,20r421,686l1983,713,1562,28r14,-8xm1613,475r255,595l1854,1076,1598,481r15,-6xm1597,488r200,628l1783,1121,1588,507r145,647l1719,1157,1572,502r13,-3l1583,492r14,-4xe" fillcolor="#1f1a17" stroked="f">
            <v:path arrowok="t"/>
            <o:lock v:ext="edit" verticies="t"/>
          </v:shape>
          <v:shape id="FreeForm 103" o:spid="_x0000_s1127" style="position:absolute;left:5731;top:1732;width:107;height:66;mso-wrap-style:square" coordsize="643,393" path="m,34l550,355r59,38l618,393r8,l633,391r5,-3l640,386r1,-3l642,380r1,-3l642,369r-2,-11l586,322,493,266,403,210,317,158,238,108,171,68,115,34,77,11,58,,,34xe" fillcolor="#e7b400" stroked="f">
            <v:path arrowok="t"/>
          </v:shape>
          <v:shape id="FreeForm 104" o:spid="_x0000_s1128" style="position:absolute;left:5728;top:1731;width:111;height:68;mso-wrap-style:square" coordsize="665,410" path="m30,43l569,358r,l626,395r7,l640,395r4,-1l648,391r2,-2l650,385r,-5l649,372,597,339r,l594,337r,l594,337,568,320,541,304,517,288,492,273,466,258,442,242,416,227,392,212,334,176,279,142,229,111,184,84,144,60,112,41,87,26,73,17,30,43xm561,370l12,49,,43,12,37,69,2,73,r3,2l88,9r22,13l142,41r40,24l228,94r53,32l338,160r62,38l424,214r25,15l475,244r25,17l527,277r27,17l578,310r25,14l603,324r2,1l605,325r54,36l662,365r1,6l665,378r,5l665,388r-1,4l662,396r-2,3l658,402r-3,2l651,406r-3,2l644,409r-10,1l623,409r-3,-1l561,370r,xe" fillcolor="#1f1a17" stroked="f">
            <v:path arrowok="t"/>
            <o:lock v:ext="edit" verticies="t"/>
          </v:shape>
          <v:shape id="FreeForm 105" o:spid="_x0000_s1129" style="position:absolute;left:5831;top:1791;width:7;height:8;mso-wrap-style:square" coordsize="44,44" path="m22,r5,1l31,2r3,2l38,7r2,3l42,14r2,5l44,23r,4l42,31r-2,4l38,38r-4,3l31,43r-4,1l22,44r-5,l13,43,9,41,6,38,4,35,2,31,,27,,23,,19,2,14,4,10,6,7,9,4,13,2,17,1,22,xe" fillcolor="#e7b400" stroked="f">
            <v:path arrowok="t"/>
          </v:shape>
          <v:shape id="FreeForm 106" o:spid="_x0000_s1130" style="position:absolute;left:5830;top:1790;width:10;height:10;mso-wrap-style:square" coordsize="60,61" path="m31,r5,1l42,3r5,2l52,9r3,4l58,18r2,7l60,31r,6l58,43r-3,5l52,52r-5,4l42,58r-6,2l31,61,24,60,18,58,13,56,8,52,5,48,2,43,,37,,31,,25,2,18,5,13,8,9,13,5,18,3,24,1,31,xm30,8r5,1l39,10r3,2l46,15r2,3l50,22r2,5l52,31r,4l50,39r-2,4l46,46r-4,3l39,51r-4,1l30,52r-5,l21,51,17,49,14,46,12,43,10,39,8,35r,-4l8,27r2,-5l12,18r2,-3l17,12r4,-2l25,9,30,8xe" fillcolor="#1f1a17" stroked="f">
            <v:path arrowok="t"/>
            <o:lock v:ext="edit" verticies="t"/>
          </v:shape>
          <v:shape id="FreeForm 107" o:spid="_x0000_s1131" style="position:absolute;left:5354;top:2039;width:610;height:248;mso-wrap-style:square" coordsize="3659,1488" path="m,227r37,30l75,285r39,29l152,342r40,27l233,396r41,26l316,448r43,26l403,499r45,24l493,547r45,24l585,594r47,23l680,638r72,34l825,706r73,36l972,780r37,20l1046,820r38,21l1121,863r36,22l1194,908r37,23l1268,956r37,25l1342,1008r36,28l1414,1063r35,30l1485,1123r35,30l1555,1186r34,34l1623,1255r33,36l1689,1327r33,38l1754,1405r31,41l1816,1488r23,-31l1861,1427r24,-30l1908,1367r25,-29l1959,1308r26,-29l2012,1251r27,-28l2068,1194r29,-27l2127,1139r30,-27l2189,1086r33,-27l2256,1033r34,-26l2326,980r36,-25l2400,930r39,-25l2479,880r41,-24l2562,831r43,-25l2650,782r46,-24l2743,735r48,-24l2842,688r50,-24l2945,641r50,-23l3045,595r50,-23l3143,547r47,-24l3237,497r46,-25l3328,445r44,-28l3415,390r43,-28l3499,333r41,-29l3581,274r39,-31l3659,213r-12,-27l3645,188r-3,2l3620,190r-20,-1l3580,187r-20,-2l3540,182r-19,-4l3502,174r-19,-5l3446,158r-36,-13l3374,132r-36,-15l3304,102,3268,87,3231,72,3194,59,3156,46,3118,35r-20,-5l3078,26r-21,-4l3036,19r-17,-1l3001,17r-17,l2968,18r-17,2l2934,23r-17,3l2901,30r-33,11l2836,53r-32,13l2772,81r-64,31l2645,143r-32,13l2581,169r-16,5l2549,179r-17,4l2516,187r-38,7l2440,202r-18,3l2403,207r-18,3l2366,211r-17,l2330,209r-17,-4l2296,201r-18,-6l2262,187r-9,-5l2244,176r-8,-5l2228,163r-21,-17l2185,130r-22,-17l2141,98,2117,84,2094,70,2070,58,2046,47,2020,37,1994,27r-25,-8l1942,12,1916,7,1889,3,1861,1,1834,r-13,l1810,1r-12,l1786,2r-27,3l1732,9r-25,5l1682,19r-25,7l1635,34r-23,10l1590,54r-22,10l1547,76r-21,13l1505,102r-21,14l1463,132r-21,15l1421,163r-17,12l1388,185r-17,9l1352,202r-18,7l1315,215r-19,4l1276,221r-19,2l1237,223r-19,-1l1198,220r-19,-3l1159,213r-18,-7l1123,199r-26,-11l1069,175r-28,-16l1010,143,977,126,944,107,911,90,876,72,840,56,803,42,785,35,767,29,749,23,730,19,712,15,693,12,675,9,657,8,638,7,621,8,602,9r-17,3l565,15r-19,5l527,25r-17,6l474,44,440,58,376,90r-65,34l278,140r-32,15l212,170r-36,12l158,187r-19,5l120,196r-21,4l79,203r-21,2l37,206r-23,1l,227xe" fillcolor="#da251d" stroked="f">
            <v:path arrowok="t"/>
          </v:shape>
          <v:shape id="Object 108" o:spid="_x0000_s1132" type="#_x0000_t75" style="position:absolute;left:4677;top:3046;width:1965;height:250">
            <v:imagedata r:id="rId1" o:title=""/>
          </v:shape>
        </v:group>
        <o:OLEObject Type="Embed" ShapeID="Object 108" DrawAspect="Content" ObjectID="_1848732371" r:id="rId2">
          <o:FieldCodes>\* MERGEFORMAT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1DD8"/>
    <w:multiLevelType w:val="multilevel"/>
    <w:tmpl w:val="00B41DD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9039A"/>
    <w:multiLevelType w:val="multilevel"/>
    <w:tmpl w:val="313903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 fill="f" stroke="f">
      <v:fill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0E5F"/>
    <w:rsid w:val="00006158"/>
    <w:rsid w:val="000106DD"/>
    <w:rsid w:val="00013113"/>
    <w:rsid w:val="00016EE4"/>
    <w:rsid w:val="000209E9"/>
    <w:rsid w:val="000223C2"/>
    <w:rsid w:val="00042A4B"/>
    <w:rsid w:val="00061E56"/>
    <w:rsid w:val="0006795E"/>
    <w:rsid w:val="00070313"/>
    <w:rsid w:val="00073688"/>
    <w:rsid w:val="00084283"/>
    <w:rsid w:val="00085E41"/>
    <w:rsid w:val="00086477"/>
    <w:rsid w:val="0009028A"/>
    <w:rsid w:val="00093458"/>
    <w:rsid w:val="000A0473"/>
    <w:rsid w:val="000B10EB"/>
    <w:rsid w:val="000B137F"/>
    <w:rsid w:val="000B6359"/>
    <w:rsid w:val="000B6951"/>
    <w:rsid w:val="000D5ED7"/>
    <w:rsid w:val="000D6673"/>
    <w:rsid w:val="000E309B"/>
    <w:rsid w:val="000E5CE0"/>
    <w:rsid w:val="000F0567"/>
    <w:rsid w:val="000F3AB1"/>
    <w:rsid w:val="000F787F"/>
    <w:rsid w:val="001065A5"/>
    <w:rsid w:val="001113E5"/>
    <w:rsid w:val="00112B9A"/>
    <w:rsid w:val="00112CCD"/>
    <w:rsid w:val="00121A61"/>
    <w:rsid w:val="001239BC"/>
    <w:rsid w:val="00131905"/>
    <w:rsid w:val="00133BF4"/>
    <w:rsid w:val="00137D20"/>
    <w:rsid w:val="00142B5A"/>
    <w:rsid w:val="00146A9A"/>
    <w:rsid w:val="00146D46"/>
    <w:rsid w:val="0015185E"/>
    <w:rsid w:val="00153DA5"/>
    <w:rsid w:val="001704CC"/>
    <w:rsid w:val="001716B3"/>
    <w:rsid w:val="00171E4E"/>
    <w:rsid w:val="00173BC6"/>
    <w:rsid w:val="001768AF"/>
    <w:rsid w:val="0018095D"/>
    <w:rsid w:val="00180F2A"/>
    <w:rsid w:val="00181F0D"/>
    <w:rsid w:val="00183154"/>
    <w:rsid w:val="00183ACB"/>
    <w:rsid w:val="00185923"/>
    <w:rsid w:val="001946D9"/>
    <w:rsid w:val="00195846"/>
    <w:rsid w:val="001A3ADB"/>
    <w:rsid w:val="001A45D5"/>
    <w:rsid w:val="001B0709"/>
    <w:rsid w:val="001B2440"/>
    <w:rsid w:val="001D32A1"/>
    <w:rsid w:val="001D46E5"/>
    <w:rsid w:val="001E4F39"/>
    <w:rsid w:val="001F3CDA"/>
    <w:rsid w:val="00203F0E"/>
    <w:rsid w:val="00210AE5"/>
    <w:rsid w:val="00210DD8"/>
    <w:rsid w:val="00211308"/>
    <w:rsid w:val="002119DD"/>
    <w:rsid w:val="002209FD"/>
    <w:rsid w:val="00222DBB"/>
    <w:rsid w:val="002255CC"/>
    <w:rsid w:val="002303CF"/>
    <w:rsid w:val="00231354"/>
    <w:rsid w:val="0023396F"/>
    <w:rsid w:val="002415CF"/>
    <w:rsid w:val="00242C0F"/>
    <w:rsid w:val="00252C67"/>
    <w:rsid w:val="00253690"/>
    <w:rsid w:val="002610AE"/>
    <w:rsid w:val="00261982"/>
    <w:rsid w:val="00261EA9"/>
    <w:rsid w:val="00270128"/>
    <w:rsid w:val="00271A93"/>
    <w:rsid w:val="00271AD9"/>
    <w:rsid w:val="00274B0F"/>
    <w:rsid w:val="002805C7"/>
    <w:rsid w:val="00281F4E"/>
    <w:rsid w:val="00286725"/>
    <w:rsid w:val="00294B41"/>
    <w:rsid w:val="002A1D88"/>
    <w:rsid w:val="002A5053"/>
    <w:rsid w:val="002B1708"/>
    <w:rsid w:val="002B24DD"/>
    <w:rsid w:val="002B7FBE"/>
    <w:rsid w:val="002C1F0F"/>
    <w:rsid w:val="002D028E"/>
    <w:rsid w:val="002D7A76"/>
    <w:rsid w:val="002E2BD1"/>
    <w:rsid w:val="002E3DA4"/>
    <w:rsid w:val="002E46E5"/>
    <w:rsid w:val="002F0EA6"/>
    <w:rsid w:val="002F34B7"/>
    <w:rsid w:val="002F4656"/>
    <w:rsid w:val="002F52AA"/>
    <w:rsid w:val="00300D60"/>
    <w:rsid w:val="00303620"/>
    <w:rsid w:val="00303B68"/>
    <w:rsid w:val="003072E3"/>
    <w:rsid w:val="00313678"/>
    <w:rsid w:val="00314AFB"/>
    <w:rsid w:val="0033522D"/>
    <w:rsid w:val="00345596"/>
    <w:rsid w:val="00351E82"/>
    <w:rsid w:val="00353881"/>
    <w:rsid w:val="003609DC"/>
    <w:rsid w:val="00360E5F"/>
    <w:rsid w:val="00361892"/>
    <w:rsid w:val="00366114"/>
    <w:rsid w:val="003664AC"/>
    <w:rsid w:val="00367C96"/>
    <w:rsid w:val="003721C1"/>
    <w:rsid w:val="0037354E"/>
    <w:rsid w:val="00376686"/>
    <w:rsid w:val="00380DCF"/>
    <w:rsid w:val="003908CD"/>
    <w:rsid w:val="00390DC3"/>
    <w:rsid w:val="003C04F3"/>
    <w:rsid w:val="003D2B6B"/>
    <w:rsid w:val="003D69F3"/>
    <w:rsid w:val="003E6DA3"/>
    <w:rsid w:val="003F02D3"/>
    <w:rsid w:val="003F2150"/>
    <w:rsid w:val="00400E4A"/>
    <w:rsid w:val="00400FDB"/>
    <w:rsid w:val="004034AB"/>
    <w:rsid w:val="00407224"/>
    <w:rsid w:val="00410DE2"/>
    <w:rsid w:val="00412F5E"/>
    <w:rsid w:val="00425089"/>
    <w:rsid w:val="00437023"/>
    <w:rsid w:val="004447E0"/>
    <w:rsid w:val="00445330"/>
    <w:rsid w:val="0046002E"/>
    <w:rsid w:val="004714E2"/>
    <w:rsid w:val="004822CC"/>
    <w:rsid w:val="00483949"/>
    <w:rsid w:val="00483997"/>
    <w:rsid w:val="00486805"/>
    <w:rsid w:val="00487E08"/>
    <w:rsid w:val="00490228"/>
    <w:rsid w:val="004969D6"/>
    <w:rsid w:val="004A3536"/>
    <w:rsid w:val="004B09ED"/>
    <w:rsid w:val="004B0DED"/>
    <w:rsid w:val="004B3C12"/>
    <w:rsid w:val="004B7FB0"/>
    <w:rsid w:val="004C1F16"/>
    <w:rsid w:val="004C5F7A"/>
    <w:rsid w:val="004D0A69"/>
    <w:rsid w:val="004D50B3"/>
    <w:rsid w:val="004D5BAF"/>
    <w:rsid w:val="004F5396"/>
    <w:rsid w:val="00504C96"/>
    <w:rsid w:val="005129EC"/>
    <w:rsid w:val="00531263"/>
    <w:rsid w:val="00534F54"/>
    <w:rsid w:val="00543C69"/>
    <w:rsid w:val="005460EC"/>
    <w:rsid w:val="005468F2"/>
    <w:rsid w:val="00554D80"/>
    <w:rsid w:val="005623FD"/>
    <w:rsid w:val="00567709"/>
    <w:rsid w:val="005863E0"/>
    <w:rsid w:val="00587B73"/>
    <w:rsid w:val="00592095"/>
    <w:rsid w:val="005A01D4"/>
    <w:rsid w:val="005A70CC"/>
    <w:rsid w:val="005C5FF6"/>
    <w:rsid w:val="005C66BE"/>
    <w:rsid w:val="005D16B1"/>
    <w:rsid w:val="005D2FBA"/>
    <w:rsid w:val="005D6A31"/>
    <w:rsid w:val="005D6DCC"/>
    <w:rsid w:val="005E1A5E"/>
    <w:rsid w:val="005E5397"/>
    <w:rsid w:val="005F1884"/>
    <w:rsid w:val="005F3406"/>
    <w:rsid w:val="005F411F"/>
    <w:rsid w:val="00600A4F"/>
    <w:rsid w:val="00604895"/>
    <w:rsid w:val="00612A81"/>
    <w:rsid w:val="0062683C"/>
    <w:rsid w:val="00630233"/>
    <w:rsid w:val="006328DE"/>
    <w:rsid w:val="00636942"/>
    <w:rsid w:val="0064013F"/>
    <w:rsid w:val="00641411"/>
    <w:rsid w:val="006449E7"/>
    <w:rsid w:val="006527DA"/>
    <w:rsid w:val="00661A10"/>
    <w:rsid w:val="00662F83"/>
    <w:rsid w:val="00665892"/>
    <w:rsid w:val="00666421"/>
    <w:rsid w:val="00671160"/>
    <w:rsid w:val="006717EF"/>
    <w:rsid w:val="00676838"/>
    <w:rsid w:val="00682E17"/>
    <w:rsid w:val="00683D84"/>
    <w:rsid w:val="00692B3C"/>
    <w:rsid w:val="006A0867"/>
    <w:rsid w:val="006A1B94"/>
    <w:rsid w:val="006B10EE"/>
    <w:rsid w:val="006B2B1C"/>
    <w:rsid w:val="006B53D5"/>
    <w:rsid w:val="006B572F"/>
    <w:rsid w:val="006C3587"/>
    <w:rsid w:val="006D69F8"/>
    <w:rsid w:val="006F05EC"/>
    <w:rsid w:val="006F0E73"/>
    <w:rsid w:val="006F57B6"/>
    <w:rsid w:val="00701FAA"/>
    <w:rsid w:val="00702395"/>
    <w:rsid w:val="00710309"/>
    <w:rsid w:val="007131F3"/>
    <w:rsid w:val="007171A9"/>
    <w:rsid w:val="00724463"/>
    <w:rsid w:val="00726528"/>
    <w:rsid w:val="00726DEA"/>
    <w:rsid w:val="007669D6"/>
    <w:rsid w:val="00784FAC"/>
    <w:rsid w:val="00787982"/>
    <w:rsid w:val="00797E16"/>
    <w:rsid w:val="007B50A6"/>
    <w:rsid w:val="007D3E6A"/>
    <w:rsid w:val="007D4FFA"/>
    <w:rsid w:val="007E2C7E"/>
    <w:rsid w:val="007E5FBF"/>
    <w:rsid w:val="007E7C6E"/>
    <w:rsid w:val="007F1070"/>
    <w:rsid w:val="007F6BF6"/>
    <w:rsid w:val="0080279A"/>
    <w:rsid w:val="008060A1"/>
    <w:rsid w:val="00811DBD"/>
    <w:rsid w:val="00813223"/>
    <w:rsid w:val="008135CE"/>
    <w:rsid w:val="00813B3D"/>
    <w:rsid w:val="008150C5"/>
    <w:rsid w:val="00817CC6"/>
    <w:rsid w:val="008268C9"/>
    <w:rsid w:val="008326F3"/>
    <w:rsid w:val="0084001A"/>
    <w:rsid w:val="00841A09"/>
    <w:rsid w:val="00851EB2"/>
    <w:rsid w:val="00862C8B"/>
    <w:rsid w:val="0086720C"/>
    <w:rsid w:val="00872D84"/>
    <w:rsid w:val="00873E2E"/>
    <w:rsid w:val="008744D5"/>
    <w:rsid w:val="00875D4A"/>
    <w:rsid w:val="00892C0A"/>
    <w:rsid w:val="008942B9"/>
    <w:rsid w:val="008A3319"/>
    <w:rsid w:val="008A6877"/>
    <w:rsid w:val="008B0B09"/>
    <w:rsid w:val="008B4BDC"/>
    <w:rsid w:val="008C3FFD"/>
    <w:rsid w:val="008F0167"/>
    <w:rsid w:val="008F1089"/>
    <w:rsid w:val="008F54C9"/>
    <w:rsid w:val="008F54FA"/>
    <w:rsid w:val="009014CF"/>
    <w:rsid w:val="009142E8"/>
    <w:rsid w:val="00917572"/>
    <w:rsid w:val="00927644"/>
    <w:rsid w:val="00937AA7"/>
    <w:rsid w:val="00941C2C"/>
    <w:rsid w:val="00941CB3"/>
    <w:rsid w:val="009511BE"/>
    <w:rsid w:val="009521A3"/>
    <w:rsid w:val="00953E04"/>
    <w:rsid w:val="00956C32"/>
    <w:rsid w:val="009571D2"/>
    <w:rsid w:val="00957FE1"/>
    <w:rsid w:val="00966F97"/>
    <w:rsid w:val="00974FC9"/>
    <w:rsid w:val="00981A56"/>
    <w:rsid w:val="00986E73"/>
    <w:rsid w:val="00987C56"/>
    <w:rsid w:val="00990BA8"/>
    <w:rsid w:val="00990CB6"/>
    <w:rsid w:val="009953FA"/>
    <w:rsid w:val="009955B2"/>
    <w:rsid w:val="009A0CEE"/>
    <w:rsid w:val="009C4E91"/>
    <w:rsid w:val="009C57D7"/>
    <w:rsid w:val="009D1CAA"/>
    <w:rsid w:val="009D29F2"/>
    <w:rsid w:val="009D49C2"/>
    <w:rsid w:val="009E08BC"/>
    <w:rsid w:val="009E2E1D"/>
    <w:rsid w:val="009F18A5"/>
    <w:rsid w:val="00A054B2"/>
    <w:rsid w:val="00A10D0C"/>
    <w:rsid w:val="00A10E12"/>
    <w:rsid w:val="00A13FD0"/>
    <w:rsid w:val="00A2007E"/>
    <w:rsid w:val="00A238CB"/>
    <w:rsid w:val="00A31E56"/>
    <w:rsid w:val="00A323CA"/>
    <w:rsid w:val="00A36F2C"/>
    <w:rsid w:val="00A430AC"/>
    <w:rsid w:val="00A44E58"/>
    <w:rsid w:val="00A47BD0"/>
    <w:rsid w:val="00A52B30"/>
    <w:rsid w:val="00A5425C"/>
    <w:rsid w:val="00A60743"/>
    <w:rsid w:val="00A624FE"/>
    <w:rsid w:val="00A722AA"/>
    <w:rsid w:val="00A73E99"/>
    <w:rsid w:val="00A75DCC"/>
    <w:rsid w:val="00A76337"/>
    <w:rsid w:val="00A77F0C"/>
    <w:rsid w:val="00A850A3"/>
    <w:rsid w:val="00A85B70"/>
    <w:rsid w:val="00A90FF4"/>
    <w:rsid w:val="00A924AD"/>
    <w:rsid w:val="00A96510"/>
    <w:rsid w:val="00AA00F8"/>
    <w:rsid w:val="00AA39B0"/>
    <w:rsid w:val="00AA5AFD"/>
    <w:rsid w:val="00AB103C"/>
    <w:rsid w:val="00AB26BA"/>
    <w:rsid w:val="00AB6CC4"/>
    <w:rsid w:val="00AB7723"/>
    <w:rsid w:val="00AC1506"/>
    <w:rsid w:val="00AC70C5"/>
    <w:rsid w:val="00AC7453"/>
    <w:rsid w:val="00AD15F3"/>
    <w:rsid w:val="00AD1E5B"/>
    <w:rsid w:val="00AE733D"/>
    <w:rsid w:val="00AF1CB6"/>
    <w:rsid w:val="00AF66AA"/>
    <w:rsid w:val="00B05401"/>
    <w:rsid w:val="00B10CF9"/>
    <w:rsid w:val="00B10D4A"/>
    <w:rsid w:val="00B12D51"/>
    <w:rsid w:val="00B1673B"/>
    <w:rsid w:val="00B17F7B"/>
    <w:rsid w:val="00B21966"/>
    <w:rsid w:val="00B24DBA"/>
    <w:rsid w:val="00B34CFA"/>
    <w:rsid w:val="00B42D34"/>
    <w:rsid w:val="00B433DA"/>
    <w:rsid w:val="00B52393"/>
    <w:rsid w:val="00B53CF1"/>
    <w:rsid w:val="00B61326"/>
    <w:rsid w:val="00B6387D"/>
    <w:rsid w:val="00B721A3"/>
    <w:rsid w:val="00B72A31"/>
    <w:rsid w:val="00B828B4"/>
    <w:rsid w:val="00B84A5F"/>
    <w:rsid w:val="00B865EA"/>
    <w:rsid w:val="00B865EB"/>
    <w:rsid w:val="00B907AD"/>
    <w:rsid w:val="00B95DDD"/>
    <w:rsid w:val="00BA2EEF"/>
    <w:rsid w:val="00BA68F6"/>
    <w:rsid w:val="00BB0E1E"/>
    <w:rsid w:val="00BB1864"/>
    <w:rsid w:val="00BB3F32"/>
    <w:rsid w:val="00BB5879"/>
    <w:rsid w:val="00BC094E"/>
    <w:rsid w:val="00BC2B7D"/>
    <w:rsid w:val="00BC7293"/>
    <w:rsid w:val="00BD26EA"/>
    <w:rsid w:val="00BD7BA8"/>
    <w:rsid w:val="00BF18E4"/>
    <w:rsid w:val="00C043F8"/>
    <w:rsid w:val="00C26FEC"/>
    <w:rsid w:val="00C40506"/>
    <w:rsid w:val="00C4289A"/>
    <w:rsid w:val="00C51B3C"/>
    <w:rsid w:val="00C56D37"/>
    <w:rsid w:val="00C62A09"/>
    <w:rsid w:val="00C6463B"/>
    <w:rsid w:val="00C7773B"/>
    <w:rsid w:val="00C83EFD"/>
    <w:rsid w:val="00C90545"/>
    <w:rsid w:val="00C91D2F"/>
    <w:rsid w:val="00C91DD3"/>
    <w:rsid w:val="00C920AF"/>
    <w:rsid w:val="00C92BB0"/>
    <w:rsid w:val="00C94443"/>
    <w:rsid w:val="00C948B6"/>
    <w:rsid w:val="00CA1A8D"/>
    <w:rsid w:val="00CA3D97"/>
    <w:rsid w:val="00CB5225"/>
    <w:rsid w:val="00CB54DA"/>
    <w:rsid w:val="00CB7624"/>
    <w:rsid w:val="00CD2AAF"/>
    <w:rsid w:val="00CE07A0"/>
    <w:rsid w:val="00CE3179"/>
    <w:rsid w:val="00CE678A"/>
    <w:rsid w:val="00CF0E89"/>
    <w:rsid w:val="00CF5398"/>
    <w:rsid w:val="00D01F55"/>
    <w:rsid w:val="00D029FA"/>
    <w:rsid w:val="00D05907"/>
    <w:rsid w:val="00D07C49"/>
    <w:rsid w:val="00D07F00"/>
    <w:rsid w:val="00D1251E"/>
    <w:rsid w:val="00D1577E"/>
    <w:rsid w:val="00D22E56"/>
    <w:rsid w:val="00D23B34"/>
    <w:rsid w:val="00D27784"/>
    <w:rsid w:val="00D27F2B"/>
    <w:rsid w:val="00D35B96"/>
    <w:rsid w:val="00D41D11"/>
    <w:rsid w:val="00D44857"/>
    <w:rsid w:val="00D56F34"/>
    <w:rsid w:val="00D62713"/>
    <w:rsid w:val="00D72EC7"/>
    <w:rsid w:val="00D7343B"/>
    <w:rsid w:val="00D8102B"/>
    <w:rsid w:val="00D81083"/>
    <w:rsid w:val="00D856BB"/>
    <w:rsid w:val="00D919A6"/>
    <w:rsid w:val="00D9571E"/>
    <w:rsid w:val="00D97D40"/>
    <w:rsid w:val="00DA01A7"/>
    <w:rsid w:val="00DA0201"/>
    <w:rsid w:val="00DA6525"/>
    <w:rsid w:val="00DB1A70"/>
    <w:rsid w:val="00DB2BEA"/>
    <w:rsid w:val="00DC162F"/>
    <w:rsid w:val="00DD019A"/>
    <w:rsid w:val="00DE2F45"/>
    <w:rsid w:val="00DE7342"/>
    <w:rsid w:val="00DF10AE"/>
    <w:rsid w:val="00DF1D53"/>
    <w:rsid w:val="00E0024F"/>
    <w:rsid w:val="00E0177E"/>
    <w:rsid w:val="00E0332E"/>
    <w:rsid w:val="00E11C25"/>
    <w:rsid w:val="00E12656"/>
    <w:rsid w:val="00E169DF"/>
    <w:rsid w:val="00E16D52"/>
    <w:rsid w:val="00E20168"/>
    <w:rsid w:val="00E26515"/>
    <w:rsid w:val="00E33391"/>
    <w:rsid w:val="00E4016B"/>
    <w:rsid w:val="00E4713A"/>
    <w:rsid w:val="00E5275E"/>
    <w:rsid w:val="00E616F7"/>
    <w:rsid w:val="00E6203B"/>
    <w:rsid w:val="00E625A0"/>
    <w:rsid w:val="00E752A0"/>
    <w:rsid w:val="00E820B1"/>
    <w:rsid w:val="00E85318"/>
    <w:rsid w:val="00E87D56"/>
    <w:rsid w:val="00E92350"/>
    <w:rsid w:val="00E93092"/>
    <w:rsid w:val="00EB329F"/>
    <w:rsid w:val="00EB3A58"/>
    <w:rsid w:val="00EC59A8"/>
    <w:rsid w:val="00EC5C5A"/>
    <w:rsid w:val="00ED5EA9"/>
    <w:rsid w:val="00ED7778"/>
    <w:rsid w:val="00EE53BB"/>
    <w:rsid w:val="00EE5C01"/>
    <w:rsid w:val="00EE6067"/>
    <w:rsid w:val="00EF03BB"/>
    <w:rsid w:val="00EF43FE"/>
    <w:rsid w:val="00EF46FB"/>
    <w:rsid w:val="00EF5F18"/>
    <w:rsid w:val="00F01229"/>
    <w:rsid w:val="00F064AE"/>
    <w:rsid w:val="00F07694"/>
    <w:rsid w:val="00F103CE"/>
    <w:rsid w:val="00F1282D"/>
    <w:rsid w:val="00F14413"/>
    <w:rsid w:val="00F14FA9"/>
    <w:rsid w:val="00F2122A"/>
    <w:rsid w:val="00F21FD1"/>
    <w:rsid w:val="00F2226A"/>
    <w:rsid w:val="00F237EE"/>
    <w:rsid w:val="00F36557"/>
    <w:rsid w:val="00F43EE7"/>
    <w:rsid w:val="00F54861"/>
    <w:rsid w:val="00F549C4"/>
    <w:rsid w:val="00F60986"/>
    <w:rsid w:val="00F63324"/>
    <w:rsid w:val="00F757B6"/>
    <w:rsid w:val="00F764DB"/>
    <w:rsid w:val="00F85281"/>
    <w:rsid w:val="00F85F44"/>
    <w:rsid w:val="00F92E82"/>
    <w:rsid w:val="00F933DB"/>
    <w:rsid w:val="00F95A7E"/>
    <w:rsid w:val="00FA020D"/>
    <w:rsid w:val="00FA13ED"/>
    <w:rsid w:val="00FA150C"/>
    <w:rsid w:val="00FA1ACC"/>
    <w:rsid w:val="00FA700A"/>
    <w:rsid w:val="00FB28D2"/>
    <w:rsid w:val="00FB7E6D"/>
    <w:rsid w:val="00FC08DA"/>
    <w:rsid w:val="00FC3E66"/>
    <w:rsid w:val="00FD0097"/>
    <w:rsid w:val="00FE2115"/>
    <w:rsid w:val="00FF1104"/>
    <w:rsid w:val="00FF2B74"/>
    <w:rsid w:val="00FF79CC"/>
    <w:rsid w:val="04437CFE"/>
    <w:rsid w:val="07435C30"/>
    <w:rsid w:val="11933D0A"/>
    <w:rsid w:val="1BB003F9"/>
    <w:rsid w:val="56F7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stroke="f">
      <v:fill on="f"/>
      <v:stroke on="f"/>
    </o:shapedefaults>
    <o:shapelayout v:ext="edit">
      <o:idmap v:ext="edit" data="2"/>
    </o:shapelayout>
  </w:shapeDefaults>
  <w:decimalSymbol w:val="."/>
  <w:listSeparator w:val=","/>
  <w15:chartTrackingRefBased/>
  <w15:docId w15:val="{86B52507-1561-4BB2-8C38-03B4A9AE8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2"/>
      <w:lang w:val="sr-Latn-CS" w:eastAsia="sr-Latn-C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Tahoma" w:hAnsi="Tahoma"/>
      <w:b/>
      <w:bCs/>
      <w:lang w:val="sr-Cyrl-CS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ahoma" w:hAnsi="Tahoma" w:cs="Tahoma"/>
      <w:b/>
      <w:bCs/>
      <w:sz w:val="22"/>
      <w:szCs w:val="22"/>
      <w:lang w:val="sr-Cyrl-CS" w:eastAsia="sr-Latn-CS"/>
    </w:rPr>
  </w:style>
  <w:style w:type="character" w:customStyle="1" w:styleId="Heading5Char">
    <w:name w:val="Heading 5 Char"/>
    <w:link w:val="Heading5"/>
    <w:rPr>
      <w:rFonts w:ascii="Arial" w:hAnsi="Arial"/>
      <w:b/>
      <w:bCs/>
      <w:i/>
      <w:iCs/>
      <w:sz w:val="26"/>
      <w:szCs w:val="26"/>
      <w:lang w:val="sr-Latn-CS" w:eastAsia="sr-Latn-C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pPr>
      <w:spacing w:after="120"/>
    </w:pPr>
  </w:style>
  <w:style w:type="character" w:customStyle="1" w:styleId="BodyTextChar">
    <w:name w:val="Body Text Char"/>
    <w:link w:val="BodyText"/>
    <w:rPr>
      <w:rFonts w:ascii="Arial" w:hAnsi="Arial"/>
      <w:sz w:val="22"/>
      <w:szCs w:val="22"/>
      <w:lang w:val="sr-Latn-CS" w:eastAsia="sr-Latn-CS"/>
    </w:rPr>
  </w:style>
  <w:style w:type="paragraph" w:styleId="BodyTextIndent2">
    <w:name w:val="Body Text Indent 2"/>
    <w:basedOn w:val="Normal"/>
    <w:link w:val="BodyTextIndent2Char"/>
    <w:pPr>
      <w:ind w:firstLine="720"/>
    </w:pPr>
    <w:rPr>
      <w:rFonts w:ascii="Times New Roman" w:hAnsi="Times New Roman"/>
      <w:sz w:val="24"/>
      <w:szCs w:val="24"/>
      <w:lang w:val="sr-Cyrl-CS" w:eastAsia="x-none"/>
    </w:rPr>
  </w:style>
  <w:style w:type="character" w:customStyle="1" w:styleId="BodyTextIndent2Char">
    <w:name w:val="Body Text Indent 2 Char"/>
    <w:link w:val="BodyTextIndent2"/>
    <w:rPr>
      <w:sz w:val="24"/>
      <w:szCs w:val="24"/>
      <w:lang w:val="sr-Cyrl-CS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styleId="Strong">
    <w:name w:val="Strong"/>
    <w:uiPriority w:val="22"/>
    <w:qFormat/>
    <w:rPr>
      <w:b/>
      <w:bCs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Char Char Char"/>
    <w:basedOn w:val="Normal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st">
    <w:name w:val="st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ja.muratovic\Desktop\fEST%20PRIJE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fEST PRIJEM</Template>
  <TotalTime>0</TotalTime>
  <Pages>1</Pages>
  <Words>296</Words>
  <Characters>1689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</vt:lpstr>
    </vt:vector>
  </TitlesOfParts>
  <Company>Grad Beograd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/>
  <dc:creator>mija.muratovic</dc:creator>
  <cp:keywords/>
  <cp:lastModifiedBy>cloudconvert_2</cp:lastModifiedBy>
  <cp:revision>2</cp:revision>
  <cp:lastPrinted>2024-04-22T13:53:00Z</cp:lastPrinted>
  <dcterms:created xsi:type="dcterms:W3CDTF">2026-08-20T10:00:00Z</dcterms:created>
  <dcterms:modified xsi:type="dcterms:W3CDTF">2026-08-20T10:00:00Z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1033-12.2.0.16731</vt:lpwstr>
  </property>
  <property fmtid="{D5CDD505-2E9C-101B-9397-08002B2CF9AE}" pid="3" name="ICV">
    <vt:lpwstr>59A2B4F05BDB4496B95BEE30F31935CB_12</vt:lpwstr>
  </property>
</Properties>
</file>